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Seafile路径</w:t>
      </w:r>
      <w:r>
        <w:rPr>
          <w:rFonts w:hint="eastAsia"/>
          <w:b/>
          <w:bCs/>
          <w:lang w:val="en-US" w:eastAsia="zh-CN"/>
        </w:rPr>
        <w:t>：群组共享——》摩汽配产品线——》产品线资料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总体架构：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0000" cy="3810000"/>
            <wp:effectExtent l="6350" t="0" r="9525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文件上传规范：</w:t>
      </w:r>
    </w:p>
    <w:tbl>
      <w:tblPr>
        <w:tblStyle w:val="4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840"/>
        <w:gridCol w:w="1385"/>
        <w:gridCol w:w="4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责任人</w:t>
            </w: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商务资料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翁宇轩</w:t>
            </w: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文件命名格式“项目名称+上传日期”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软件模块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潘英东</w:t>
            </w: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详见注释1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算法模块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马露野</w:t>
            </w: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详见注释2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其余模块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叶挺</w:t>
            </w: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详见注释3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6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注释1：记录版本号，更新人，更新内容，说明更新方式。</w:t>
      </w:r>
    </w:p>
    <w:p>
      <w:pPr>
        <w:ind w:left="840" w:hanging="840" w:hanging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注释2：记录版本号，更新人，更新内容，说明更新方式。如有可调参数增加的必须写名参数用途以及使用方法。</w:t>
      </w:r>
    </w:p>
    <w:p>
      <w:pPr>
        <w:ind w:left="840" w:hanging="840" w:hanging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注释3：</w:t>
      </w:r>
      <w:r>
        <w:rPr>
          <w:rFonts w:hint="eastAsia"/>
          <w:b/>
          <w:bCs/>
          <w:lang w:val="en-US" w:eastAsia="zh-CN"/>
        </w:rPr>
        <w:t>项目资料</w:t>
      </w:r>
      <w:r>
        <w:rPr>
          <w:rFonts w:hint="eastAsia"/>
          <w:lang w:val="en-US" w:eastAsia="zh-CN"/>
        </w:rPr>
        <w:t>存放项目图纸，BOM，所有文件的命名格式“项目名称+上传日期”，如2018年10月16日上传了毛刺打磨—新昌万丰的资料，则应该在项目资料下建立子文件夹，命名为“毛刺打磨—新昌万丰”（大部分项目已经建立好文件夹），然后将电器图纸，BOM等存放在此文件夹，且文件命名格式为“毛刺打磨—新昌万丰—20181016”.</w:t>
      </w:r>
    </w:p>
    <w:p>
      <w:pPr>
        <w:ind w:left="1050" w:hanging="1050" w:hanging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b/>
          <w:bCs/>
          <w:lang w:val="en-US" w:eastAsia="zh-CN"/>
        </w:rPr>
        <w:t>图片库</w:t>
      </w:r>
      <w:r>
        <w:rPr>
          <w:rFonts w:hint="eastAsia"/>
          <w:lang w:val="en-US" w:eastAsia="zh-CN"/>
        </w:rPr>
        <w:t>的存放规则也是一样，“项目名称—上传日期—特殊备注”，如果同一个项目</w:t>
      </w:r>
    </w:p>
    <w:p>
      <w:pPr>
        <w:ind w:left="1050" w:leftChars="400" w:hanging="210" w:hanging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有多台则需要填写特殊备注，反之不用。</w:t>
      </w:r>
    </w:p>
    <w:p>
      <w:pPr>
        <w:ind w:left="1051" w:leftChars="400" w:hanging="211" w:hangingChars="10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Runner13使用记录主</w:t>
      </w:r>
      <w:r>
        <w:rPr>
          <w:rFonts w:hint="eastAsia"/>
          <w:lang w:val="en-US" w:eastAsia="zh-CN"/>
        </w:rPr>
        <w:t>要记录每个项目出去之后使用的算法软件版本，再调试完成</w:t>
      </w:r>
    </w:p>
    <w:p>
      <w:pPr>
        <w:ind w:left="1050" w:leftChars="400" w:hanging="210" w:hanging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后必须统计，同一现场同项目必须使用同版本的软件算法，如后期有优化，再更新</w:t>
      </w:r>
    </w:p>
    <w:p>
      <w:pPr>
        <w:ind w:left="1050" w:leftChars="400" w:hanging="210" w:hangingChars="100"/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>之后，相关调试人员必须做好记录。</w:t>
      </w:r>
    </w:p>
    <w:p>
      <w:pPr>
        <w:ind w:left="1050" w:leftChars="400" w:hanging="210" w:hangingChars="10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41A9B"/>
    <w:rsid w:val="141A0C26"/>
    <w:rsid w:val="55A87DEC"/>
    <w:rsid w:val="63FE091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aper-yeting\AppData\Roaming\Kingsoft\wps\addons\pool\win-i386\knewfileruby_1.0.0.12\template\wps\0.doc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77D31B3-3808-4FBA-8FA4-CC8D448A173E}" type="doc">
      <dgm:prSet loTypeId="hierarchy" loCatId="hierarchy" qsTypeId="urn:microsoft.com/office/officeart/2005/8/quickstyle/simple1" qsCatId="simple" csTypeId="urn:microsoft.com/office/officeart/2005/8/colors/accent1_2" csCatId="accent1" phldr="0"/>
      <dgm:spPr/>
      <dgm:t>
        <a:bodyPr/>
        <a:p>
          <a:endParaRPr lang="zh-CN" altLang="en-US"/>
        </a:p>
      </dgm:t>
    </dgm:pt>
    <dgm:pt modelId="{47C757F0-AA23-46BE-9311-EA432CDEEAA1}">
      <dgm:prSet phldrT="[文本]" phldr="0" custT="0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产品线</a:t>
          </a:r>
          <a:r>
            <a:rPr lang="zh-CN" altLang="en-US"/>
            <a:t>资料</a:t>
          </a:r>
          <a:r>
            <a:rPr lang="zh-CN" altLang="en-US"/>
            <a:t/>
          </a:r>
          <a:endParaRPr lang="zh-CN" altLang="en-US"/>
        </a:p>
      </dgm:t>
    </dgm:pt>
    <dgm:pt modelId="{AB39B06D-FE6C-48B2-B5B4-77CD0C8CF7AD}" cxnId="{7062D8BD-B614-4492-AEE5-7C6983ADE4B8}" type="parTrans">
      <dgm:prSet/>
      <dgm:spPr/>
      <dgm:t>
        <a:bodyPr/>
        <a:p>
          <a:endParaRPr lang="zh-CN" altLang="en-US"/>
        </a:p>
      </dgm:t>
    </dgm:pt>
    <dgm:pt modelId="{DF0D1C21-B79E-4875-B7FA-EF183CB48B88}" cxnId="{7062D8BD-B614-4492-AEE5-7C6983ADE4B8}" type="sibTrans">
      <dgm:prSet/>
      <dgm:spPr/>
      <dgm:t>
        <a:bodyPr/>
        <a:p>
          <a:endParaRPr lang="zh-CN" altLang="en-US"/>
        </a:p>
      </dgm:t>
    </dgm:pt>
    <dgm:pt modelId="{12714FC6-8B41-47E5-91DD-F02D34D23B93}">
      <dgm:prSet phldrT="[文本]" phldr="0" custT="0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汽轮</a:t>
          </a:r>
          <a:r>
            <a:rPr lang="zh-CN" altLang="en-US"/>
            <a:t>区</a:t>
          </a:r>
          <a:r>
            <a:rPr lang="zh-CN" altLang="en-US"/>
            <a:t/>
          </a:r>
          <a:endParaRPr lang="zh-CN" altLang="en-US"/>
        </a:p>
      </dgm:t>
    </dgm:pt>
    <dgm:pt modelId="{EACD17F5-D793-4A43-B489-D1804D50CFEF}" cxnId="{0A4259AD-749C-44F0-8835-67509D0F319F}" type="parTrans">
      <dgm:prSet/>
      <dgm:spPr/>
      <dgm:t>
        <a:bodyPr/>
        <a:p>
          <a:endParaRPr lang="zh-CN" altLang="en-US"/>
        </a:p>
      </dgm:t>
    </dgm:pt>
    <dgm:pt modelId="{FA45D93F-0724-4936-AA45-E6762732A19D}" cxnId="{0A4259AD-749C-44F0-8835-67509D0F319F}" type="sibTrans">
      <dgm:prSet/>
      <dgm:spPr/>
      <dgm:t>
        <a:bodyPr/>
        <a:p>
          <a:endParaRPr lang="zh-CN" altLang="en-US"/>
        </a:p>
      </dgm:t>
    </dgm:pt>
    <dgm:pt modelId="{4C3FEF47-7ECE-4C31-AB98-665AE3091089}">
      <dgm:prSet phldr="0" custT="0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轮毂</a:t>
          </a:r>
          <a:r>
            <a:rPr lang="zh-CN"/>
            <a:t>类别</a:t>
          </a:r>
          <a:r>
            <a:rPr lang="zh-CN"/>
            <a:t>检测</a:t>
          </a:r>
          <a:r>
            <a:rPr altLang="en-US"/>
            <a:t/>
          </a:r>
          <a:endParaRPr altLang="en-US"/>
        </a:p>
      </dgm:t>
    </dgm:pt>
    <dgm:pt modelId="{6A765CAE-92B6-4318-8F19-3320C321035C}" cxnId="{34768124-ABAE-44D9-B743-3F49DE41B4C9}" type="parTrans">
      <dgm:prSet/>
      <dgm:spPr/>
    </dgm:pt>
    <dgm:pt modelId="{44E52FEE-4C8D-424C-B8A4-C562F88ECCA1}" cxnId="{34768124-ABAE-44D9-B743-3F49DE41B4C9}" type="sibTrans">
      <dgm:prSet/>
      <dgm:spPr/>
    </dgm:pt>
    <dgm:pt modelId="{495A85F3-FBAA-47AB-A600-1EC9096E3E5A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软件</a:t>
          </a:r>
          <a:r>
            <a:rPr lang="zh-CN"/>
            <a:t>版本</a:t>
          </a:r>
          <a:r>
            <a:rPr altLang="en-US"/>
            <a:t/>
          </a:r>
          <a:endParaRPr altLang="en-US"/>
        </a:p>
      </dgm:t>
    </dgm:pt>
    <dgm:pt modelId="{927CBDDA-E37F-4490-87C9-857125133E27}" cxnId="{548287DF-D3D0-47F1-9AB2-59C46C41C275}" type="parTrans">
      <dgm:prSet/>
      <dgm:spPr/>
    </dgm:pt>
    <dgm:pt modelId="{8F7CDDD8-DF8B-438A-ADB2-A95097FF2F16}" cxnId="{548287DF-D3D0-47F1-9AB2-59C46C41C275}" type="sibTrans">
      <dgm:prSet/>
      <dgm:spPr/>
    </dgm:pt>
    <dgm:pt modelId="{7E1EC059-6ED1-4AB1-B288-84A6167EEFB8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算法</a:t>
          </a:r>
          <a:r>
            <a:rPr lang="zh-CN"/>
            <a:t>版本</a:t>
          </a:r>
          <a:r>
            <a:rPr altLang="en-US"/>
            <a:t/>
          </a:r>
          <a:endParaRPr altLang="en-US"/>
        </a:p>
      </dgm:t>
    </dgm:pt>
    <dgm:pt modelId="{16A4C18C-756B-4AFE-B99B-744320C616CF}" cxnId="{C73B4E45-F20B-4F0C-AF3E-430E5B7B0B06}" type="parTrans">
      <dgm:prSet/>
      <dgm:spPr/>
    </dgm:pt>
    <dgm:pt modelId="{68C636EC-736A-4845-A9AC-2A58D1545769}" cxnId="{C73B4E45-F20B-4F0C-AF3E-430E5B7B0B06}" type="sibTrans">
      <dgm:prSet/>
      <dgm:spPr/>
    </dgm:pt>
    <dgm:pt modelId="{1EE989E7-D030-4427-B1C2-328BC33B5E99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项目</a:t>
          </a:r>
          <a:r>
            <a:rPr lang="zh-CN"/>
            <a:t>资料</a:t>
          </a:r>
          <a:r>
            <a:rPr altLang="en-US"/>
            <a:t/>
          </a:r>
          <a:endParaRPr altLang="en-US"/>
        </a:p>
      </dgm:t>
    </dgm:pt>
    <dgm:pt modelId="{2C4A5F85-A24A-4866-870F-3F06E5D31231}" cxnId="{6AEF210A-1B82-4092-BA87-FDD62F449BAD}" type="parTrans">
      <dgm:prSet/>
      <dgm:spPr/>
    </dgm:pt>
    <dgm:pt modelId="{49E19A2B-0ABE-48B7-9D16-DDE2AF9FA82B}" cxnId="{6AEF210A-1B82-4092-BA87-FDD62F449BAD}" type="sibTrans">
      <dgm:prSet/>
      <dgm:spPr/>
    </dgm:pt>
    <dgm:pt modelId="{9DE009C7-0965-48C2-93D9-BBDE05683571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图片</a:t>
          </a:r>
          <a:r>
            <a:rPr lang="zh-CN"/>
            <a:t>库</a:t>
          </a:r>
          <a:r>
            <a:rPr altLang="en-US"/>
            <a:t/>
          </a:r>
          <a:endParaRPr altLang="en-US"/>
        </a:p>
      </dgm:t>
    </dgm:pt>
    <dgm:pt modelId="{912A9051-859A-4AC9-9749-8067F787D62F}" cxnId="{AF713A06-4A29-45FC-B40E-E6F6408DD367}" type="parTrans">
      <dgm:prSet/>
      <dgm:spPr/>
    </dgm:pt>
    <dgm:pt modelId="{7BC55145-27C9-4016-8609-F1E686FBD50F}" cxnId="{AF713A06-4A29-45FC-B40E-E6F6408DD367}" type="sibTrans">
      <dgm:prSet/>
      <dgm:spPr/>
    </dgm:pt>
    <dgm:pt modelId="{32C4E8EA-2F69-4A44-82DE-1F0F88329DEA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/>
            <a:t>runner13</a:t>
          </a:r>
          <a:r>
            <a:rPr lang="zh-CN" altLang="en-US"/>
            <a:t>使用</a:t>
          </a:r>
          <a:r>
            <a:rPr lang="zh-CN" altLang="en-US"/>
            <a:t>记录</a:t>
          </a:r>
          <a:r>
            <a:rPr altLang="en-US"/>
            <a:t/>
          </a:r>
          <a:endParaRPr altLang="en-US"/>
        </a:p>
      </dgm:t>
    </dgm:pt>
    <dgm:pt modelId="{C7C046DC-D75F-425F-A441-51B5C81CDEE5}" cxnId="{A6471480-E99B-42E1-89CE-DBD7258E87D7}" type="parTrans">
      <dgm:prSet/>
      <dgm:spPr/>
    </dgm:pt>
    <dgm:pt modelId="{BC099D8F-0E5D-4D04-8653-1E5C7DDC9720}" cxnId="{A6471480-E99B-42E1-89CE-DBD7258E87D7}" type="sibTrans">
      <dgm:prSet/>
      <dgm:spPr/>
    </dgm:pt>
    <dgm:pt modelId="{82923539-D3BF-410E-99AA-0B87D018AB43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气门芯</a:t>
          </a:r>
          <a:r>
            <a:rPr lang="zh-CN"/>
            <a:t>定位</a:t>
          </a:r>
          <a:r>
            <a:rPr altLang="en-US"/>
            <a:t/>
          </a:r>
          <a:endParaRPr altLang="en-US"/>
        </a:p>
      </dgm:t>
    </dgm:pt>
    <dgm:pt modelId="{B8AEAACA-98F4-4682-B43E-A82A3E2B3009}" cxnId="{05811475-309C-4D96-8432-11D03C5D045B}" type="parTrans">
      <dgm:prSet/>
      <dgm:spPr/>
    </dgm:pt>
    <dgm:pt modelId="{79AB558C-768D-450D-A34D-D80A96E2D7A0}" cxnId="{05811475-309C-4D96-8432-11D03C5D045B}" type="sibTrans">
      <dgm:prSet/>
      <dgm:spPr/>
    </dgm:pt>
    <dgm:pt modelId="{8025CF70-15EE-4251-BDFD-753465125D70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软件版本</a:t>
          </a:r>
          <a:endParaRPr altLang="en-US"/>
        </a:p>
      </dgm:t>
    </dgm:pt>
    <dgm:pt modelId="{AA35EF35-4D74-4015-BC98-CFDD0C4788B8}" cxnId="{1957733A-5195-43D9-B21F-F5236E0FAFED}" type="parTrans">
      <dgm:prSet/>
      <dgm:spPr/>
    </dgm:pt>
    <dgm:pt modelId="{4E6C5271-21D8-47B9-A256-54D222E1910A}" cxnId="{1957733A-5195-43D9-B21F-F5236E0FAFED}" type="sibTrans">
      <dgm:prSet/>
      <dgm:spPr/>
    </dgm:pt>
    <dgm:pt modelId="{9D9E1744-4927-49ED-B332-BCD176833A06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算法版本</a:t>
          </a:r>
          <a:endParaRPr altLang="en-US"/>
        </a:p>
      </dgm:t>
    </dgm:pt>
    <dgm:pt modelId="{F7441DF5-E786-45BE-A7F5-0FAD8B41809F}" cxnId="{52CD09F0-3D4D-4F6A-8007-46646BF2E87F}" type="parTrans">
      <dgm:prSet/>
      <dgm:spPr/>
    </dgm:pt>
    <dgm:pt modelId="{CCBE122E-41AB-418E-9304-96692FC41999}" cxnId="{52CD09F0-3D4D-4F6A-8007-46646BF2E87F}" type="sibTrans">
      <dgm:prSet/>
      <dgm:spPr/>
    </dgm:pt>
    <dgm:pt modelId="{8AE0F854-9EA9-4D28-893C-CEA894D4C41B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项目资料</a:t>
          </a:r>
          <a:endParaRPr altLang="en-US"/>
        </a:p>
      </dgm:t>
    </dgm:pt>
    <dgm:pt modelId="{DE80D580-5964-48CB-BC5F-15F572F041F1}" cxnId="{33A38368-B772-4FE1-AE2B-CCEFB336D9D7}" type="parTrans">
      <dgm:prSet/>
      <dgm:spPr/>
    </dgm:pt>
    <dgm:pt modelId="{40B89BB8-E1D5-4F59-9A96-29B251A0BAF6}" cxnId="{33A38368-B772-4FE1-AE2B-CCEFB336D9D7}" type="sibTrans">
      <dgm:prSet/>
      <dgm:spPr/>
    </dgm:pt>
    <dgm:pt modelId="{58DEE5AA-E2E5-4CB6-994D-9C7E2521FB4E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图片库</a:t>
          </a:r>
          <a:endParaRPr altLang="en-US"/>
        </a:p>
      </dgm:t>
    </dgm:pt>
    <dgm:pt modelId="{BCB14810-09E9-438C-85CC-073405E41102}" cxnId="{BE80C247-1509-4B98-9547-7ED8E48DD719}" type="parTrans">
      <dgm:prSet/>
      <dgm:spPr/>
    </dgm:pt>
    <dgm:pt modelId="{3A3AE7E2-0DF5-4CBD-A3F4-CEBF4DA7973D}" cxnId="{BE80C247-1509-4B98-9547-7ED8E48DD719}" type="sibTrans">
      <dgm:prSet/>
      <dgm:spPr/>
    </dgm:pt>
    <dgm:pt modelId="{C3D76EDA-62BB-41F1-8BE2-51DA5D27B6D0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runner13使用记录</a:t>
          </a:r>
          <a:endParaRPr altLang="en-US"/>
        </a:p>
      </dgm:t>
    </dgm:pt>
    <dgm:pt modelId="{69E6803E-91A7-4C53-8EE6-570B447091A9}" cxnId="{A2649E60-70C1-4BCB-99F4-C57C427E8177}" type="parTrans">
      <dgm:prSet/>
      <dgm:spPr/>
    </dgm:pt>
    <dgm:pt modelId="{EE31ADE6-A542-41B2-A15E-8F6743A8FB0A}" cxnId="{A2649E60-70C1-4BCB-99F4-C57C427E8177}" type="sibTrans">
      <dgm:prSet/>
      <dgm:spPr/>
    </dgm:pt>
    <dgm:pt modelId="{C814C8C9-EB07-4A16-98AA-B4655E769A6D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商务</a:t>
          </a:r>
          <a:r>
            <a:rPr lang="zh-CN"/>
            <a:t>资料</a:t>
          </a:r>
          <a:r>
            <a:rPr altLang="en-US"/>
            <a:t/>
          </a:r>
          <a:endParaRPr altLang="en-US"/>
        </a:p>
      </dgm:t>
    </dgm:pt>
    <dgm:pt modelId="{F917D9C9-A55D-4EF8-9616-2F47DC07B374}" cxnId="{C3029915-EC7E-46E6-A518-CCA00E447FE1}" type="parTrans">
      <dgm:prSet/>
      <dgm:spPr/>
    </dgm:pt>
    <dgm:pt modelId="{BC1C1ACD-BB4D-4C2E-801B-7DF091574FB8}" cxnId="{C3029915-EC7E-46E6-A518-CCA00E447FE1}" type="sibTrans">
      <dgm:prSet/>
      <dgm:spPr/>
    </dgm:pt>
    <dgm:pt modelId="{0F07B2BF-27C7-41B4-90CB-E2100A856F77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合同</a:t>
          </a:r>
          <a:r>
            <a:rPr altLang="en-US"/>
            <a:t/>
          </a:r>
          <a:endParaRPr altLang="en-US"/>
        </a:p>
      </dgm:t>
    </dgm:pt>
    <dgm:pt modelId="{43A84D85-EB65-4949-97AF-89D227327B6C}" cxnId="{FDBC1658-7108-481E-8E0C-D3971CD97A27}" type="parTrans">
      <dgm:prSet/>
      <dgm:spPr/>
    </dgm:pt>
    <dgm:pt modelId="{784CCFCC-6E88-47C1-BBB6-ED2D0C2587F3}" cxnId="{FDBC1658-7108-481E-8E0C-D3971CD97A27}" type="sibTrans">
      <dgm:prSet/>
      <dgm:spPr/>
    </dgm:pt>
    <dgm:pt modelId="{6B5EB332-8AB4-4EF9-A66F-A12CFD535980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技术协议</a:t>
          </a:r>
          <a:r>
            <a:rPr altLang="en-US"/>
            <a:t/>
          </a:r>
          <a:endParaRPr altLang="en-US"/>
        </a:p>
      </dgm:t>
    </dgm:pt>
    <dgm:pt modelId="{740D87B1-428A-42F9-BDE0-7570ACF1AED0}" cxnId="{03B92F1C-A1EB-483A-BACA-6391F408A96B}" type="parTrans">
      <dgm:prSet/>
      <dgm:spPr/>
    </dgm:pt>
    <dgm:pt modelId="{47E48C93-260A-40F0-BE15-F59B464FD16C}" cxnId="{03B92F1C-A1EB-483A-BACA-6391F408A96B}" type="sibTrans">
      <dgm:prSet/>
      <dgm:spPr/>
    </dgm:pt>
    <dgm:pt modelId="{4EC42421-831D-4CD3-8215-2AF4300F9C01}">
      <dgm:prSet phldrT="[文本]" phldr="0" custT="0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摩轮</a:t>
          </a:r>
          <a:r>
            <a:rPr lang="zh-CN" altLang="en-US"/>
            <a:t>区</a:t>
          </a:r>
          <a:r>
            <a:rPr lang="zh-CN" altLang="en-US"/>
            <a:t/>
          </a:r>
          <a:endParaRPr lang="zh-CN" altLang="en-US"/>
        </a:p>
      </dgm:t>
    </dgm:pt>
    <dgm:pt modelId="{8D5FB264-0A5C-4C3A-85B7-453D9BD837DF}" cxnId="{73DC729F-C845-4DC6-B45E-3BF8ADF2757D}" type="parTrans">
      <dgm:prSet/>
      <dgm:spPr/>
      <dgm:t>
        <a:bodyPr/>
        <a:p>
          <a:endParaRPr lang="zh-CN" altLang="en-US"/>
        </a:p>
      </dgm:t>
    </dgm:pt>
    <dgm:pt modelId="{A1825131-D805-48C8-BFCE-E45C02E6F5CE}" cxnId="{73DC729F-C845-4DC6-B45E-3BF8ADF2757D}" type="sibTrans">
      <dgm:prSet/>
      <dgm:spPr/>
      <dgm:t>
        <a:bodyPr/>
        <a:p>
          <a:endParaRPr lang="zh-CN" altLang="en-US"/>
        </a:p>
      </dgm:t>
    </dgm:pt>
    <dgm:pt modelId="{B66330A6-96C1-48D2-BA28-52F0BB1D2A9D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摩轮</a:t>
          </a:r>
          <a:r>
            <a:rPr lang="zh-CN"/>
            <a:t>识别</a:t>
          </a:r>
          <a:r>
            <a:rPr altLang="en-US"/>
            <a:t/>
          </a:r>
          <a:endParaRPr altLang="en-US"/>
        </a:p>
      </dgm:t>
    </dgm:pt>
    <dgm:pt modelId="{E12EC0B1-631B-4EF1-B291-128642CAC680}" cxnId="{AF082D34-756C-4791-BA91-9E5D96576F72}" type="parTrans">
      <dgm:prSet/>
      <dgm:spPr/>
    </dgm:pt>
    <dgm:pt modelId="{D87CA6BC-52D6-4DCD-925F-335D2E445FDE}" cxnId="{AF082D34-756C-4791-BA91-9E5D96576F72}" type="sibTrans">
      <dgm:prSet/>
      <dgm:spPr/>
    </dgm:pt>
    <dgm:pt modelId="{AC0D2EA8-7D8E-46E9-96DC-F7F38B6E509E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软件版本</a:t>
          </a:r>
          <a:endParaRPr altLang="en-US"/>
        </a:p>
      </dgm:t>
    </dgm:pt>
    <dgm:pt modelId="{F447BEC9-B8A7-4F11-9492-07690096C64F}" cxnId="{BA973E81-DB80-4508-9A3A-87668A8863D3}" type="parTrans">
      <dgm:prSet/>
      <dgm:spPr/>
    </dgm:pt>
    <dgm:pt modelId="{8F733969-7CD2-4439-81AA-D19A7623544A}" cxnId="{BA973E81-DB80-4508-9A3A-87668A8863D3}" type="sibTrans">
      <dgm:prSet/>
      <dgm:spPr/>
    </dgm:pt>
    <dgm:pt modelId="{431B4FB0-1404-46C6-A864-48B6830600C3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算法版本</a:t>
          </a:r>
          <a:endParaRPr altLang="en-US"/>
        </a:p>
      </dgm:t>
    </dgm:pt>
    <dgm:pt modelId="{B67FE22B-7473-43AF-B955-9201A9242E7E}" cxnId="{92414DC5-5B41-4C9A-8921-048F43105305}" type="parTrans">
      <dgm:prSet/>
      <dgm:spPr/>
    </dgm:pt>
    <dgm:pt modelId="{D093FD05-D7F3-40B1-97D5-701241E37A3C}" cxnId="{92414DC5-5B41-4C9A-8921-048F43105305}" type="sibTrans">
      <dgm:prSet/>
      <dgm:spPr/>
    </dgm:pt>
    <dgm:pt modelId="{FEB88FE0-8FF7-4646-8C26-61D5EE4D6E80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项目资料</a:t>
          </a:r>
          <a:endParaRPr altLang="en-US"/>
        </a:p>
      </dgm:t>
    </dgm:pt>
    <dgm:pt modelId="{865E6734-0AA3-4D3A-8D25-27A2841917FC}" cxnId="{385BBAE9-AF3A-4BE0-9B6E-B13027376D50}" type="parTrans">
      <dgm:prSet/>
      <dgm:spPr/>
    </dgm:pt>
    <dgm:pt modelId="{4DBE4B95-BB1A-4113-B879-62FA3795E79F}" cxnId="{385BBAE9-AF3A-4BE0-9B6E-B13027376D50}" type="sibTrans">
      <dgm:prSet/>
      <dgm:spPr/>
    </dgm:pt>
    <dgm:pt modelId="{08DC5754-9054-4D79-992A-BC66187DEB54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图片</a:t>
          </a:r>
          <a:r>
            <a:rPr lang="zh-CN"/>
            <a:t>库</a:t>
          </a:r>
          <a:r>
            <a:rPr altLang="en-US"/>
            <a:t/>
          </a:r>
          <a:endParaRPr altLang="en-US"/>
        </a:p>
      </dgm:t>
    </dgm:pt>
    <dgm:pt modelId="{A9F4CC79-48CC-4F3C-87D4-8ADF45E193BD}" cxnId="{B17E5B5B-E99E-4E68-8986-B186B88B5AEE}" type="parTrans">
      <dgm:prSet/>
      <dgm:spPr/>
    </dgm:pt>
    <dgm:pt modelId="{DC1A38C6-6AB7-4307-B6E9-513F29162717}" cxnId="{B17E5B5B-E99E-4E68-8986-B186B88B5AEE}" type="sibTrans">
      <dgm:prSet/>
      <dgm:spPr/>
    </dgm:pt>
    <dgm:pt modelId="{1B089046-983C-40DA-98E6-7BBFFC8BD4F1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runner13使用记录</a:t>
          </a:r>
          <a:endParaRPr altLang="en-US"/>
        </a:p>
      </dgm:t>
    </dgm:pt>
    <dgm:pt modelId="{EF5B8260-8C40-4DDD-A91A-7B4ABBC48365}" cxnId="{80CD339B-2C50-48AB-A2C7-644C105DC460}" type="parTrans">
      <dgm:prSet/>
      <dgm:spPr/>
    </dgm:pt>
    <dgm:pt modelId="{48013F43-53A9-478B-B012-7E26A77B61DB}" cxnId="{80CD339B-2C50-48AB-A2C7-644C105DC460}" type="sibTrans">
      <dgm:prSet/>
      <dgm:spPr/>
    </dgm:pt>
    <dgm:pt modelId="{1F086B7E-8126-42CB-841C-4CEF673DED65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气门芯</a:t>
          </a:r>
          <a:r>
            <a:rPr lang="zh-CN"/>
            <a:t>定位</a:t>
          </a:r>
          <a:r>
            <a:rPr altLang="en-US"/>
            <a:t/>
          </a:r>
          <a:endParaRPr altLang="en-US"/>
        </a:p>
      </dgm:t>
    </dgm:pt>
    <dgm:pt modelId="{E520F88D-87FA-47FC-983C-F7E211B372EB}" cxnId="{6B37F524-1B21-43FF-9F34-2B90C52A2E81}" type="parTrans">
      <dgm:prSet/>
      <dgm:spPr/>
    </dgm:pt>
    <dgm:pt modelId="{C34DE013-FE22-48BF-912D-BD128DAD9F4E}" cxnId="{6B37F524-1B21-43FF-9F34-2B90C52A2E81}" type="sibTrans">
      <dgm:prSet/>
      <dgm:spPr/>
    </dgm:pt>
    <dgm:pt modelId="{FE758BFE-1DB5-4E2E-A4E3-6EFAF9C42979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软件版本</a:t>
          </a:r>
          <a:endParaRPr altLang="en-US"/>
        </a:p>
      </dgm:t>
    </dgm:pt>
    <dgm:pt modelId="{671ED714-4C55-4201-B2D9-904110D47383}" cxnId="{13606E71-8C50-4B4C-9216-215093C51DB3}" type="parTrans">
      <dgm:prSet/>
      <dgm:spPr/>
    </dgm:pt>
    <dgm:pt modelId="{AAA79C96-BD89-4345-8F08-FD4F4C6070DC}" cxnId="{13606E71-8C50-4B4C-9216-215093C51DB3}" type="sibTrans">
      <dgm:prSet/>
      <dgm:spPr/>
    </dgm:pt>
    <dgm:pt modelId="{E60667B7-4F68-47B5-BA7F-893A83D9EFFE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算法版本</a:t>
          </a:r>
          <a:endParaRPr altLang="en-US"/>
        </a:p>
      </dgm:t>
    </dgm:pt>
    <dgm:pt modelId="{7068ECD4-CDF2-494E-A9DC-69020896E85D}" cxnId="{2F1F053B-8841-4D05-BF4A-E4D4DB377575}" type="parTrans">
      <dgm:prSet/>
      <dgm:spPr/>
    </dgm:pt>
    <dgm:pt modelId="{485DA637-5C2F-4F78-A2F8-A12C29F68A9C}" cxnId="{2F1F053B-8841-4D05-BF4A-E4D4DB377575}" type="sibTrans">
      <dgm:prSet/>
      <dgm:spPr/>
    </dgm:pt>
    <dgm:pt modelId="{0AFA8921-57D5-4B42-A492-82D3F4C15CA3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项目资料</a:t>
          </a:r>
          <a:endParaRPr altLang="en-US"/>
        </a:p>
      </dgm:t>
    </dgm:pt>
    <dgm:pt modelId="{E05A64C8-6D1D-4574-8707-4F2A2308E96A}" cxnId="{99A9740E-E467-4402-8D0B-8FD9563C78B4}" type="parTrans">
      <dgm:prSet/>
      <dgm:spPr/>
    </dgm:pt>
    <dgm:pt modelId="{680C68BC-FE0F-49AE-9494-FABA0477B8CD}" cxnId="{99A9740E-E467-4402-8D0B-8FD9563C78B4}" type="sibTrans">
      <dgm:prSet/>
      <dgm:spPr/>
    </dgm:pt>
    <dgm:pt modelId="{526E8B37-3A31-4280-ACB5-64EAE8668BB6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图片库</a:t>
          </a:r>
          <a:endParaRPr altLang="en-US"/>
        </a:p>
      </dgm:t>
    </dgm:pt>
    <dgm:pt modelId="{2F4A5414-15A1-4B6C-8391-30B9FA77642C}" cxnId="{8FE78CAE-1FCA-413A-8192-0FB7CBC6ABA4}" type="parTrans">
      <dgm:prSet/>
      <dgm:spPr/>
    </dgm:pt>
    <dgm:pt modelId="{2B1A4147-1323-4BE2-8076-F8ECE03AE6A4}" cxnId="{8FE78CAE-1FCA-413A-8192-0FB7CBC6ABA4}" type="sibTrans">
      <dgm:prSet/>
      <dgm:spPr/>
    </dgm:pt>
    <dgm:pt modelId="{6DA41D85-3F04-4873-A1C9-8B62F25DC4A7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altLang="en-US"/>
            <a:t>runner13使用记录</a:t>
          </a:r>
          <a:endParaRPr altLang="en-US"/>
        </a:p>
      </dgm:t>
    </dgm:pt>
    <dgm:pt modelId="{6E5C45D9-FA19-413B-910A-C5D6E6B31D02}" cxnId="{9E451AF2-2904-4D2A-90B8-EC88B4794842}" type="parTrans">
      <dgm:prSet/>
      <dgm:spPr/>
    </dgm:pt>
    <dgm:pt modelId="{101FAB4D-13B9-426F-8A26-1402E6911BAB}" cxnId="{9E451AF2-2904-4D2A-90B8-EC88B4794842}" type="sibTrans">
      <dgm:prSet/>
      <dgm:spPr/>
    </dgm:pt>
    <dgm:pt modelId="{8E0A02C1-6F1E-4EF5-B57F-295C1102B0A2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商务</a:t>
          </a:r>
          <a:r>
            <a:rPr lang="zh-CN"/>
            <a:t>资料</a:t>
          </a:r>
          <a:r>
            <a:rPr altLang="en-US"/>
            <a:t/>
          </a:r>
          <a:endParaRPr altLang="en-US"/>
        </a:p>
      </dgm:t>
    </dgm:pt>
    <dgm:pt modelId="{57457423-8A36-42CF-967C-7CF0FCD05277}" cxnId="{6AF8EC4A-219C-4F75-AA6B-111545FFCACE}" type="parTrans">
      <dgm:prSet/>
      <dgm:spPr/>
    </dgm:pt>
    <dgm:pt modelId="{D08C1F89-99A5-4B7D-BEA9-BDA2DC9D7A5F}" cxnId="{6AF8EC4A-219C-4F75-AA6B-111545FFCACE}" type="sibTrans">
      <dgm:prSet/>
      <dgm:spPr/>
    </dgm:pt>
    <dgm:pt modelId="{70EA8968-3D46-4FAC-872A-D1AA28079677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合同</a:t>
          </a:r>
          <a:r>
            <a:rPr altLang="en-US"/>
            <a:t/>
          </a:r>
          <a:endParaRPr altLang="en-US"/>
        </a:p>
      </dgm:t>
    </dgm:pt>
    <dgm:pt modelId="{A40B6C64-5734-4843-8BDC-0E2E9B332C76}" cxnId="{FB6C7E71-3A75-456B-AAC8-76FB10C5BD40}" type="parTrans">
      <dgm:prSet/>
      <dgm:spPr/>
    </dgm:pt>
    <dgm:pt modelId="{29E21B6F-9430-44A7-9A3B-A3BCB15878E6}" cxnId="{FB6C7E71-3A75-456B-AAC8-76FB10C5BD40}" type="sibTrans">
      <dgm:prSet/>
      <dgm:spPr/>
    </dgm:pt>
    <dgm:pt modelId="{FCEC2054-4F51-44AD-9F74-E025DF37592B}">
      <dgm:prSet phldr="0" custT="0"/>
      <dgm:spPr/>
      <dgm:t>
        <a:bodyPr vert="horz" wrap="square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技术协议</a:t>
          </a:r>
          <a:r>
            <a:rPr altLang="en-US"/>
            <a:t/>
          </a:r>
          <a:endParaRPr altLang="en-US"/>
        </a:p>
      </dgm:t>
    </dgm:pt>
    <dgm:pt modelId="{573916C1-465F-4ACD-851B-7FA0A0DEE960}" cxnId="{D5EBA835-DF17-4420-9E4D-6696625D508F}" type="parTrans">
      <dgm:prSet/>
      <dgm:spPr/>
    </dgm:pt>
    <dgm:pt modelId="{908E6DB3-157F-40D6-8A7F-B6970E06FEC8}" cxnId="{D5EBA835-DF17-4420-9E4D-6696625D508F}" type="sibTrans">
      <dgm:prSet/>
      <dgm:spPr/>
    </dgm:pt>
    <dgm:pt modelId="{E498DC9C-C5AC-4482-A26F-3B99DC5D79F0}" type="pres">
      <dgm:prSet presAssocID="{A77D31B3-3808-4FBA-8FA4-CC8D448A173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728C3E8-5128-4BB6-90CC-A86769ECE335}" type="pres">
      <dgm:prSet presAssocID="{47C757F0-AA23-46BE-9311-EA432CDEEAA1}" presName="hierRoot1" presStyleCnt="0">
        <dgm:presLayoutVars>
          <dgm:hierBranch val="init"/>
        </dgm:presLayoutVars>
      </dgm:prSet>
      <dgm:spPr/>
    </dgm:pt>
    <dgm:pt modelId="{79147750-B6BF-43FD-83A0-7ACDC9B53EFF}" type="pres">
      <dgm:prSet presAssocID="{47C757F0-AA23-46BE-9311-EA432CDEEAA1}" presName="rootComposite1" presStyleCnt="0"/>
      <dgm:spPr/>
    </dgm:pt>
    <dgm:pt modelId="{AE79172D-D441-42BB-84EA-E3D989670DED}" type="pres">
      <dgm:prSet presAssocID="{47C757F0-AA23-46BE-9311-EA432CDEEAA1}" presName="rootText1" presStyleLbl="node0" presStyleIdx="0" presStyleCnt="1">
        <dgm:presLayoutVars>
          <dgm:chPref val="3"/>
        </dgm:presLayoutVars>
      </dgm:prSet>
      <dgm:spPr/>
    </dgm:pt>
    <dgm:pt modelId="{86420519-308D-4A6A-8FEA-6FB2E39BA448}" type="pres">
      <dgm:prSet presAssocID="{47C757F0-AA23-46BE-9311-EA432CDEEAA1}" presName="rootConnector1" presStyleCnt="0"/>
      <dgm:spPr/>
    </dgm:pt>
    <dgm:pt modelId="{9A0FF10C-81C7-47CD-A320-768F2009480B}" type="pres">
      <dgm:prSet presAssocID="{47C757F0-AA23-46BE-9311-EA432CDEEAA1}" presName="hierChild2" presStyleCnt="0"/>
      <dgm:spPr/>
    </dgm:pt>
    <dgm:pt modelId="{6A259130-4455-44E0-969B-948D1249687E}" type="pres">
      <dgm:prSet presAssocID="{EACD17F5-D793-4A43-B489-D1804D50CFEF}" presName="Name37" presStyleLbl="parChTrans1D2" presStyleIdx="0" presStyleCnt="2"/>
      <dgm:spPr/>
    </dgm:pt>
    <dgm:pt modelId="{D6C5C065-A308-417C-8ECC-04FC2BEC646C}" type="pres">
      <dgm:prSet presAssocID="{12714FC6-8B41-47E5-91DD-F02D34D23B93}" presName="hierRoot2" presStyleCnt="0">
        <dgm:presLayoutVars>
          <dgm:hierBranch val="init"/>
        </dgm:presLayoutVars>
      </dgm:prSet>
      <dgm:spPr/>
    </dgm:pt>
    <dgm:pt modelId="{E36491EF-5019-46FD-BC82-1BD579B9EE0E}" type="pres">
      <dgm:prSet presAssocID="{12714FC6-8B41-47E5-91DD-F02D34D23B93}" presName="rootComposite" presStyleCnt="0"/>
      <dgm:spPr/>
    </dgm:pt>
    <dgm:pt modelId="{43B7C837-49D6-40CE-BBAB-953D9E4BA7ED}" type="pres">
      <dgm:prSet presAssocID="{12714FC6-8B41-47E5-91DD-F02D34D23B93}" presName="rootText" presStyleLbl="node2" presStyleIdx="0" presStyleCnt="2">
        <dgm:presLayoutVars>
          <dgm:chPref val="3"/>
        </dgm:presLayoutVars>
      </dgm:prSet>
      <dgm:spPr/>
    </dgm:pt>
    <dgm:pt modelId="{9A037140-9B69-4B9F-A134-F2F2EB0F2E32}" type="pres">
      <dgm:prSet presAssocID="{12714FC6-8B41-47E5-91DD-F02D34D23B93}" presName="rootConnector" presStyleCnt="0"/>
      <dgm:spPr/>
    </dgm:pt>
    <dgm:pt modelId="{FA37AA5D-87C2-47F6-9B72-B753C073E744}" type="pres">
      <dgm:prSet presAssocID="{12714FC6-8B41-47E5-91DD-F02D34D23B93}" presName="hierChild4" presStyleCnt="0"/>
      <dgm:spPr/>
    </dgm:pt>
    <dgm:pt modelId="{0F0894A0-52BD-4371-8AA1-DD9ADA55139D}" type="pres">
      <dgm:prSet presAssocID="{6A765CAE-92B6-4318-8F19-3320C321035C}" presName="Name37" presStyleLbl="parChTrans1D3" presStyleIdx="0" presStyleCnt="6"/>
      <dgm:spPr/>
    </dgm:pt>
    <dgm:pt modelId="{482F5230-310B-4D7A-8DFA-55B010BAA4F1}" type="pres">
      <dgm:prSet presAssocID="{4C3FEF47-7ECE-4C31-AB98-665AE3091089}" presName="hierRoot2" presStyleCnt="0">
        <dgm:presLayoutVars>
          <dgm:hierBranch val="init"/>
        </dgm:presLayoutVars>
      </dgm:prSet>
      <dgm:spPr/>
    </dgm:pt>
    <dgm:pt modelId="{56781567-2FAC-4503-95F9-4CFAE73C7FF1}" type="pres">
      <dgm:prSet presAssocID="{4C3FEF47-7ECE-4C31-AB98-665AE3091089}" presName="rootComposite" presStyleCnt="0"/>
      <dgm:spPr/>
    </dgm:pt>
    <dgm:pt modelId="{28B24EA0-5D88-458D-8E21-21060CE2321A}" type="pres">
      <dgm:prSet presAssocID="{4C3FEF47-7ECE-4C31-AB98-665AE3091089}" presName="rootText" presStyleLbl="node3" presStyleIdx="0" presStyleCnt="6">
        <dgm:presLayoutVars>
          <dgm:chPref val="3"/>
        </dgm:presLayoutVars>
      </dgm:prSet>
      <dgm:spPr/>
    </dgm:pt>
    <dgm:pt modelId="{8774DD31-2521-473B-BBFD-192FE698CC29}" type="pres">
      <dgm:prSet presAssocID="{4C3FEF47-7ECE-4C31-AB98-665AE3091089}" presName="rootConnector" presStyleCnt="0"/>
      <dgm:spPr/>
    </dgm:pt>
    <dgm:pt modelId="{A56EE1F7-B976-4F6F-A42A-01CF4E48C579}" type="pres">
      <dgm:prSet presAssocID="{4C3FEF47-7ECE-4C31-AB98-665AE3091089}" presName="hierChild4" presStyleCnt="0"/>
      <dgm:spPr/>
    </dgm:pt>
    <dgm:pt modelId="{781391EE-A794-4CE7-8DBD-C73881116E82}" type="pres">
      <dgm:prSet presAssocID="{927CBDDA-E37F-4490-87C9-857125133E27}" presName="Name37" presStyleLbl="parChTrans1D4" presStyleIdx="0" presStyleCnt="24"/>
      <dgm:spPr/>
    </dgm:pt>
    <dgm:pt modelId="{E2264ADC-72EC-4164-8410-F7C9B024E15C}" type="pres">
      <dgm:prSet presAssocID="{495A85F3-FBAA-47AB-A600-1EC9096E3E5A}" presName="hierRoot2" presStyleCnt="0">
        <dgm:presLayoutVars>
          <dgm:hierBranch val="init"/>
        </dgm:presLayoutVars>
      </dgm:prSet>
      <dgm:spPr/>
    </dgm:pt>
    <dgm:pt modelId="{4C24EB74-1E3E-4C52-B137-6C39754B8D1D}" type="pres">
      <dgm:prSet presAssocID="{495A85F3-FBAA-47AB-A600-1EC9096E3E5A}" presName="rootComposite" presStyleCnt="0"/>
      <dgm:spPr/>
    </dgm:pt>
    <dgm:pt modelId="{4CA840E5-ED58-4406-9157-EB90C72F5A2E}" type="pres">
      <dgm:prSet presAssocID="{495A85F3-FBAA-47AB-A600-1EC9096E3E5A}" presName="rootText" presStyleLbl="node4" presStyleIdx="0" presStyleCnt="24">
        <dgm:presLayoutVars>
          <dgm:chPref val="3"/>
        </dgm:presLayoutVars>
      </dgm:prSet>
      <dgm:spPr/>
    </dgm:pt>
    <dgm:pt modelId="{A07EC8E6-AFF8-468E-9B92-4DCCDBD29DAF}" type="pres">
      <dgm:prSet presAssocID="{495A85F3-FBAA-47AB-A600-1EC9096E3E5A}" presName="rootConnector" presStyleCnt="0"/>
      <dgm:spPr/>
    </dgm:pt>
    <dgm:pt modelId="{0639183B-514A-45D6-8B4A-FC1407646FD2}" type="pres">
      <dgm:prSet presAssocID="{495A85F3-FBAA-47AB-A600-1EC9096E3E5A}" presName="hierChild4" presStyleCnt="0"/>
      <dgm:spPr/>
    </dgm:pt>
    <dgm:pt modelId="{83DCD4A0-CBFD-420C-B3CD-621E3AB478F8}" type="pres">
      <dgm:prSet presAssocID="{495A85F3-FBAA-47AB-A600-1EC9096E3E5A}" presName="hierChild5" presStyleCnt="0"/>
      <dgm:spPr/>
    </dgm:pt>
    <dgm:pt modelId="{EBD393BA-1BAF-4BB0-A9D1-E2370A4D55B3}" type="pres">
      <dgm:prSet presAssocID="{16A4C18C-756B-4AFE-B99B-744320C616CF}" presName="Name37" presStyleLbl="parChTrans1D4" presStyleIdx="1" presStyleCnt="24"/>
      <dgm:spPr/>
    </dgm:pt>
    <dgm:pt modelId="{C97E0080-F9BB-4A65-8AFE-B961B9578E88}" type="pres">
      <dgm:prSet presAssocID="{7E1EC059-6ED1-4AB1-B288-84A6167EEFB8}" presName="hierRoot2" presStyleCnt="0">
        <dgm:presLayoutVars>
          <dgm:hierBranch val="init"/>
        </dgm:presLayoutVars>
      </dgm:prSet>
      <dgm:spPr/>
    </dgm:pt>
    <dgm:pt modelId="{31019B4C-520A-421B-906A-66C69B29C5AF}" type="pres">
      <dgm:prSet presAssocID="{7E1EC059-6ED1-4AB1-B288-84A6167EEFB8}" presName="rootComposite" presStyleCnt="0"/>
      <dgm:spPr/>
    </dgm:pt>
    <dgm:pt modelId="{EC617F3F-D9BD-4EF5-B349-0C3BBFF15B27}" type="pres">
      <dgm:prSet presAssocID="{7E1EC059-6ED1-4AB1-B288-84A6167EEFB8}" presName="rootText" presStyleLbl="node4" presStyleIdx="1" presStyleCnt="24">
        <dgm:presLayoutVars>
          <dgm:chPref val="3"/>
        </dgm:presLayoutVars>
      </dgm:prSet>
      <dgm:spPr/>
    </dgm:pt>
    <dgm:pt modelId="{26A0CFA8-2BBA-4E3A-8CE8-E10E750BA183}" type="pres">
      <dgm:prSet presAssocID="{7E1EC059-6ED1-4AB1-B288-84A6167EEFB8}" presName="rootConnector" presStyleCnt="0"/>
      <dgm:spPr/>
    </dgm:pt>
    <dgm:pt modelId="{EDC4E231-1B6A-48AF-8FC5-12F13C9DF47C}" type="pres">
      <dgm:prSet presAssocID="{7E1EC059-6ED1-4AB1-B288-84A6167EEFB8}" presName="hierChild4" presStyleCnt="0"/>
      <dgm:spPr/>
    </dgm:pt>
    <dgm:pt modelId="{CED863BD-A312-4BA2-A24F-78C63AFF8F45}" type="pres">
      <dgm:prSet presAssocID="{7E1EC059-6ED1-4AB1-B288-84A6167EEFB8}" presName="hierChild5" presStyleCnt="0"/>
      <dgm:spPr/>
    </dgm:pt>
    <dgm:pt modelId="{6073B280-C775-4C30-8550-0110BC9DB81B}" type="pres">
      <dgm:prSet presAssocID="{2C4A5F85-A24A-4866-870F-3F06E5D31231}" presName="Name37" presStyleLbl="parChTrans1D4" presStyleIdx="2" presStyleCnt="24"/>
      <dgm:spPr/>
    </dgm:pt>
    <dgm:pt modelId="{94AF284A-9595-4A55-B5CD-375C5E1685B2}" type="pres">
      <dgm:prSet presAssocID="{1EE989E7-D030-4427-B1C2-328BC33B5E99}" presName="hierRoot2" presStyleCnt="0">
        <dgm:presLayoutVars>
          <dgm:hierBranch val="init"/>
        </dgm:presLayoutVars>
      </dgm:prSet>
      <dgm:spPr/>
    </dgm:pt>
    <dgm:pt modelId="{BF4F4823-92D2-49BD-A8C0-E057A89D9728}" type="pres">
      <dgm:prSet presAssocID="{1EE989E7-D030-4427-B1C2-328BC33B5E99}" presName="rootComposite" presStyleCnt="0"/>
      <dgm:spPr/>
    </dgm:pt>
    <dgm:pt modelId="{5B843752-0375-48D7-8261-6046FFC8F40A}" type="pres">
      <dgm:prSet presAssocID="{1EE989E7-D030-4427-B1C2-328BC33B5E99}" presName="rootText" presStyleLbl="node4" presStyleIdx="2" presStyleCnt="24">
        <dgm:presLayoutVars>
          <dgm:chPref val="3"/>
        </dgm:presLayoutVars>
      </dgm:prSet>
      <dgm:spPr/>
    </dgm:pt>
    <dgm:pt modelId="{4869F0FD-C215-40C3-9826-6F2C18BA87E4}" type="pres">
      <dgm:prSet presAssocID="{1EE989E7-D030-4427-B1C2-328BC33B5E99}" presName="rootConnector" presStyleCnt="0"/>
      <dgm:spPr/>
    </dgm:pt>
    <dgm:pt modelId="{B53B2361-2A87-46AE-92A2-D55CBB379C16}" type="pres">
      <dgm:prSet presAssocID="{1EE989E7-D030-4427-B1C2-328BC33B5E99}" presName="hierChild4" presStyleCnt="0"/>
      <dgm:spPr/>
    </dgm:pt>
    <dgm:pt modelId="{D0972AFF-1161-4AF7-8D6E-B72858D70D61}" type="pres">
      <dgm:prSet presAssocID="{1EE989E7-D030-4427-B1C2-328BC33B5E99}" presName="hierChild5" presStyleCnt="0"/>
      <dgm:spPr/>
    </dgm:pt>
    <dgm:pt modelId="{4EC917C0-C95C-4196-BA8E-74A55B0C49CC}" type="pres">
      <dgm:prSet presAssocID="{912A9051-859A-4AC9-9749-8067F787D62F}" presName="Name37" presStyleLbl="parChTrans1D4" presStyleIdx="3" presStyleCnt="24"/>
      <dgm:spPr/>
    </dgm:pt>
    <dgm:pt modelId="{1D8551FE-A75A-4226-948C-CC90583E5D5A}" type="pres">
      <dgm:prSet presAssocID="{9DE009C7-0965-48C2-93D9-BBDE05683571}" presName="hierRoot2" presStyleCnt="0">
        <dgm:presLayoutVars>
          <dgm:hierBranch val="init"/>
        </dgm:presLayoutVars>
      </dgm:prSet>
      <dgm:spPr/>
    </dgm:pt>
    <dgm:pt modelId="{686785C1-A45A-4BEF-8988-7462900A2BFB}" type="pres">
      <dgm:prSet presAssocID="{9DE009C7-0965-48C2-93D9-BBDE05683571}" presName="rootComposite" presStyleCnt="0"/>
      <dgm:spPr/>
    </dgm:pt>
    <dgm:pt modelId="{ECDD84D0-20B1-4060-A8AE-9790B3966534}" type="pres">
      <dgm:prSet presAssocID="{9DE009C7-0965-48C2-93D9-BBDE05683571}" presName="rootText" presStyleLbl="node4" presStyleIdx="3" presStyleCnt="24">
        <dgm:presLayoutVars>
          <dgm:chPref val="3"/>
        </dgm:presLayoutVars>
      </dgm:prSet>
      <dgm:spPr/>
    </dgm:pt>
    <dgm:pt modelId="{5E553CF4-B96C-40D9-A8F6-8C6D9A3BBA64}" type="pres">
      <dgm:prSet presAssocID="{9DE009C7-0965-48C2-93D9-BBDE05683571}" presName="rootConnector" presStyleCnt="0"/>
      <dgm:spPr/>
    </dgm:pt>
    <dgm:pt modelId="{C27D7597-B08A-4081-BFAE-AC3955A24C34}" type="pres">
      <dgm:prSet presAssocID="{9DE009C7-0965-48C2-93D9-BBDE05683571}" presName="hierChild4" presStyleCnt="0"/>
      <dgm:spPr/>
    </dgm:pt>
    <dgm:pt modelId="{D46C30B1-2D2F-4C8B-9C31-F68578B5CD9C}" type="pres">
      <dgm:prSet presAssocID="{9DE009C7-0965-48C2-93D9-BBDE05683571}" presName="hierChild5" presStyleCnt="0"/>
      <dgm:spPr/>
    </dgm:pt>
    <dgm:pt modelId="{2A759AE0-30DA-4ABB-859D-3FAF30B99E1D}" type="pres">
      <dgm:prSet presAssocID="{C7C046DC-D75F-425F-A441-51B5C81CDEE5}" presName="Name37" presStyleLbl="parChTrans1D4" presStyleIdx="4" presStyleCnt="24"/>
      <dgm:spPr/>
    </dgm:pt>
    <dgm:pt modelId="{1273ED06-798C-4D0F-B6DC-68BB1243E48B}" type="pres">
      <dgm:prSet presAssocID="{32C4E8EA-2F69-4A44-82DE-1F0F88329DEA}" presName="hierRoot2" presStyleCnt="0">
        <dgm:presLayoutVars>
          <dgm:hierBranch val="init"/>
        </dgm:presLayoutVars>
      </dgm:prSet>
      <dgm:spPr/>
    </dgm:pt>
    <dgm:pt modelId="{5D566ACC-1BE3-4849-80BC-F0B99FA28BC7}" type="pres">
      <dgm:prSet presAssocID="{32C4E8EA-2F69-4A44-82DE-1F0F88329DEA}" presName="rootComposite" presStyleCnt="0"/>
      <dgm:spPr/>
    </dgm:pt>
    <dgm:pt modelId="{B03DF457-BED7-40D2-835F-57A8B1B85094}" type="pres">
      <dgm:prSet presAssocID="{32C4E8EA-2F69-4A44-82DE-1F0F88329DEA}" presName="rootText" presStyleLbl="node4" presStyleIdx="4" presStyleCnt="24">
        <dgm:presLayoutVars>
          <dgm:chPref val="3"/>
        </dgm:presLayoutVars>
      </dgm:prSet>
      <dgm:spPr/>
    </dgm:pt>
    <dgm:pt modelId="{A3194326-48B6-4580-8A05-1E28F6077302}" type="pres">
      <dgm:prSet presAssocID="{32C4E8EA-2F69-4A44-82DE-1F0F88329DEA}" presName="rootConnector" presStyleCnt="0"/>
      <dgm:spPr/>
    </dgm:pt>
    <dgm:pt modelId="{E99B3578-3BBF-44B5-B9DD-6410B08047DE}" type="pres">
      <dgm:prSet presAssocID="{32C4E8EA-2F69-4A44-82DE-1F0F88329DEA}" presName="hierChild4" presStyleCnt="0"/>
      <dgm:spPr/>
    </dgm:pt>
    <dgm:pt modelId="{EDA125D8-3C68-4F43-B7B8-E694332A2434}" type="pres">
      <dgm:prSet presAssocID="{32C4E8EA-2F69-4A44-82DE-1F0F88329DEA}" presName="hierChild5" presStyleCnt="0"/>
      <dgm:spPr/>
    </dgm:pt>
    <dgm:pt modelId="{1C2F238E-295B-494A-9328-8C1982BAD872}" type="pres">
      <dgm:prSet presAssocID="{4C3FEF47-7ECE-4C31-AB98-665AE3091089}" presName="hierChild5" presStyleCnt="0"/>
      <dgm:spPr/>
    </dgm:pt>
    <dgm:pt modelId="{9F3003EA-57A4-4F54-A76A-42E3E23249E3}" type="pres">
      <dgm:prSet presAssocID="{B8AEAACA-98F4-4682-B43E-A82A3E2B3009}" presName="Name37" presStyleLbl="parChTrans1D3" presStyleIdx="1" presStyleCnt="6"/>
      <dgm:spPr/>
    </dgm:pt>
    <dgm:pt modelId="{491EF3EE-1A40-436E-A941-EAA1F24B1027}" type="pres">
      <dgm:prSet presAssocID="{82923539-D3BF-410E-99AA-0B87D018AB43}" presName="hierRoot2" presStyleCnt="0">
        <dgm:presLayoutVars>
          <dgm:hierBranch val="init"/>
        </dgm:presLayoutVars>
      </dgm:prSet>
      <dgm:spPr/>
    </dgm:pt>
    <dgm:pt modelId="{0F7D81B9-C197-409E-9014-01915F02EB1F}" type="pres">
      <dgm:prSet presAssocID="{82923539-D3BF-410E-99AA-0B87D018AB43}" presName="rootComposite" presStyleCnt="0"/>
      <dgm:spPr/>
    </dgm:pt>
    <dgm:pt modelId="{B38E4104-ED6F-4DBD-B47C-ED12B6C0961F}" type="pres">
      <dgm:prSet presAssocID="{82923539-D3BF-410E-99AA-0B87D018AB43}" presName="rootText" presStyleLbl="node3" presStyleIdx="1" presStyleCnt="6">
        <dgm:presLayoutVars>
          <dgm:chPref val="3"/>
        </dgm:presLayoutVars>
      </dgm:prSet>
      <dgm:spPr/>
    </dgm:pt>
    <dgm:pt modelId="{6A5F9286-2378-4E97-9560-DAA0149CCFFB}" type="pres">
      <dgm:prSet presAssocID="{82923539-D3BF-410E-99AA-0B87D018AB43}" presName="rootConnector" presStyleCnt="0"/>
      <dgm:spPr/>
    </dgm:pt>
    <dgm:pt modelId="{342ECE1A-695C-473B-A731-9A0C4D287B11}" type="pres">
      <dgm:prSet presAssocID="{82923539-D3BF-410E-99AA-0B87D018AB43}" presName="hierChild4" presStyleCnt="0"/>
      <dgm:spPr/>
    </dgm:pt>
    <dgm:pt modelId="{A3C6AF93-5ED6-4964-9DE0-2A56F2D62B58}" type="pres">
      <dgm:prSet presAssocID="{AA35EF35-4D74-4015-BC98-CFDD0C4788B8}" presName="Name37" presStyleLbl="parChTrans1D4" presStyleIdx="5" presStyleCnt="24"/>
      <dgm:spPr/>
    </dgm:pt>
    <dgm:pt modelId="{04CFD70F-0416-471D-A0EE-CB8A65C9C4C5}" type="pres">
      <dgm:prSet presAssocID="{8025CF70-15EE-4251-BDFD-753465125D70}" presName="hierRoot2" presStyleCnt="0">
        <dgm:presLayoutVars>
          <dgm:hierBranch val="init"/>
        </dgm:presLayoutVars>
      </dgm:prSet>
      <dgm:spPr/>
    </dgm:pt>
    <dgm:pt modelId="{81FFEA3F-893E-4D3D-B525-DF6C2A34F766}" type="pres">
      <dgm:prSet presAssocID="{8025CF70-15EE-4251-BDFD-753465125D70}" presName="rootComposite" presStyleCnt="0"/>
      <dgm:spPr/>
    </dgm:pt>
    <dgm:pt modelId="{F9D5977C-D43C-45DB-9685-6E5CF1E4F129}" type="pres">
      <dgm:prSet presAssocID="{8025CF70-15EE-4251-BDFD-753465125D70}" presName="rootText" presStyleLbl="node4" presStyleIdx="5" presStyleCnt="24">
        <dgm:presLayoutVars>
          <dgm:chPref val="3"/>
        </dgm:presLayoutVars>
      </dgm:prSet>
      <dgm:spPr/>
    </dgm:pt>
    <dgm:pt modelId="{CF4DE269-6E38-4E84-8114-9961FE3CD6B9}" type="pres">
      <dgm:prSet presAssocID="{8025CF70-15EE-4251-BDFD-753465125D70}" presName="rootConnector" presStyleCnt="0"/>
      <dgm:spPr/>
    </dgm:pt>
    <dgm:pt modelId="{5D4FF303-5D0B-452F-812C-46A2C829C2DE}" type="pres">
      <dgm:prSet presAssocID="{8025CF70-15EE-4251-BDFD-753465125D70}" presName="hierChild4" presStyleCnt="0"/>
      <dgm:spPr/>
    </dgm:pt>
    <dgm:pt modelId="{FAFE34CE-9649-453A-AA83-F91449EE388F}" type="pres">
      <dgm:prSet presAssocID="{8025CF70-15EE-4251-BDFD-753465125D70}" presName="hierChild5" presStyleCnt="0"/>
      <dgm:spPr/>
    </dgm:pt>
    <dgm:pt modelId="{6E27E42B-8324-4501-92EE-EB62BD8DE978}" type="pres">
      <dgm:prSet presAssocID="{F7441DF5-E786-45BE-A7F5-0FAD8B41809F}" presName="Name37" presStyleLbl="parChTrans1D4" presStyleIdx="6" presStyleCnt="24"/>
      <dgm:spPr/>
    </dgm:pt>
    <dgm:pt modelId="{9147891B-168A-48B3-87CF-D602AB33912E}" type="pres">
      <dgm:prSet presAssocID="{9D9E1744-4927-49ED-B332-BCD176833A06}" presName="hierRoot2" presStyleCnt="0">
        <dgm:presLayoutVars>
          <dgm:hierBranch val="init"/>
        </dgm:presLayoutVars>
      </dgm:prSet>
      <dgm:spPr/>
    </dgm:pt>
    <dgm:pt modelId="{90991BEF-DBB2-4127-BDCE-85E7B1C6556A}" type="pres">
      <dgm:prSet presAssocID="{9D9E1744-4927-49ED-B332-BCD176833A06}" presName="rootComposite" presStyleCnt="0"/>
      <dgm:spPr/>
    </dgm:pt>
    <dgm:pt modelId="{8C927E3A-FAC3-4D9C-8F5C-75C33F8F3A78}" type="pres">
      <dgm:prSet presAssocID="{9D9E1744-4927-49ED-B332-BCD176833A06}" presName="rootText" presStyleLbl="node4" presStyleIdx="6" presStyleCnt="24">
        <dgm:presLayoutVars>
          <dgm:chPref val="3"/>
        </dgm:presLayoutVars>
      </dgm:prSet>
      <dgm:spPr/>
    </dgm:pt>
    <dgm:pt modelId="{9126633E-8AB3-4C95-8957-356945184718}" type="pres">
      <dgm:prSet presAssocID="{9D9E1744-4927-49ED-B332-BCD176833A06}" presName="rootConnector" presStyleCnt="0"/>
      <dgm:spPr/>
    </dgm:pt>
    <dgm:pt modelId="{1D1F976A-7D7D-44A7-8E16-3A3AC38006C9}" type="pres">
      <dgm:prSet presAssocID="{9D9E1744-4927-49ED-B332-BCD176833A06}" presName="hierChild4" presStyleCnt="0"/>
      <dgm:spPr/>
    </dgm:pt>
    <dgm:pt modelId="{5949E846-5F06-408A-A69E-7CA59239B4AD}" type="pres">
      <dgm:prSet presAssocID="{9D9E1744-4927-49ED-B332-BCD176833A06}" presName="hierChild5" presStyleCnt="0"/>
      <dgm:spPr/>
    </dgm:pt>
    <dgm:pt modelId="{5761EA27-A1AB-43FB-BB1C-9735DE90F128}" type="pres">
      <dgm:prSet presAssocID="{DE80D580-5964-48CB-BC5F-15F572F041F1}" presName="Name37" presStyleLbl="parChTrans1D4" presStyleIdx="7" presStyleCnt="24"/>
      <dgm:spPr/>
    </dgm:pt>
    <dgm:pt modelId="{5F07CEF9-0BBB-48B4-ACAD-6A6C611CB592}" type="pres">
      <dgm:prSet presAssocID="{8AE0F854-9EA9-4D28-893C-CEA894D4C41B}" presName="hierRoot2" presStyleCnt="0">
        <dgm:presLayoutVars>
          <dgm:hierBranch val="init"/>
        </dgm:presLayoutVars>
      </dgm:prSet>
      <dgm:spPr/>
    </dgm:pt>
    <dgm:pt modelId="{963EB882-D7B1-4714-ADA8-756B60A37A19}" type="pres">
      <dgm:prSet presAssocID="{8AE0F854-9EA9-4D28-893C-CEA894D4C41B}" presName="rootComposite" presStyleCnt="0"/>
      <dgm:spPr/>
    </dgm:pt>
    <dgm:pt modelId="{E5924A4C-C797-401D-9AB0-2672F0535127}" type="pres">
      <dgm:prSet presAssocID="{8AE0F854-9EA9-4D28-893C-CEA894D4C41B}" presName="rootText" presStyleLbl="node4" presStyleIdx="7" presStyleCnt="24">
        <dgm:presLayoutVars>
          <dgm:chPref val="3"/>
        </dgm:presLayoutVars>
      </dgm:prSet>
      <dgm:spPr/>
    </dgm:pt>
    <dgm:pt modelId="{B3C24EF5-D7DD-417F-86C7-F164EA9AA0B8}" type="pres">
      <dgm:prSet presAssocID="{8AE0F854-9EA9-4D28-893C-CEA894D4C41B}" presName="rootConnector" presStyleCnt="0"/>
      <dgm:spPr/>
    </dgm:pt>
    <dgm:pt modelId="{ED6176B2-975C-4214-8080-BB0C8BDAE3F1}" type="pres">
      <dgm:prSet presAssocID="{8AE0F854-9EA9-4D28-893C-CEA894D4C41B}" presName="hierChild4" presStyleCnt="0"/>
      <dgm:spPr/>
    </dgm:pt>
    <dgm:pt modelId="{DD5F251A-9DCC-41AF-B0A9-B70F64FB711F}" type="pres">
      <dgm:prSet presAssocID="{8AE0F854-9EA9-4D28-893C-CEA894D4C41B}" presName="hierChild5" presStyleCnt="0"/>
      <dgm:spPr/>
    </dgm:pt>
    <dgm:pt modelId="{FB571C44-8DE5-47F6-9154-62904BDED6C9}" type="pres">
      <dgm:prSet presAssocID="{BCB14810-09E9-438C-85CC-073405E41102}" presName="Name37" presStyleLbl="parChTrans1D4" presStyleIdx="8" presStyleCnt="24"/>
      <dgm:spPr/>
    </dgm:pt>
    <dgm:pt modelId="{3E58745B-418D-4348-9CCF-916588117A79}" type="pres">
      <dgm:prSet presAssocID="{58DEE5AA-E2E5-4CB6-994D-9C7E2521FB4E}" presName="hierRoot2" presStyleCnt="0">
        <dgm:presLayoutVars>
          <dgm:hierBranch val="init"/>
        </dgm:presLayoutVars>
      </dgm:prSet>
      <dgm:spPr/>
    </dgm:pt>
    <dgm:pt modelId="{72FCD034-D398-4537-9E37-DFDAC328BF09}" type="pres">
      <dgm:prSet presAssocID="{58DEE5AA-E2E5-4CB6-994D-9C7E2521FB4E}" presName="rootComposite" presStyleCnt="0"/>
      <dgm:spPr/>
    </dgm:pt>
    <dgm:pt modelId="{387510D9-39DF-43C1-A142-10B256187146}" type="pres">
      <dgm:prSet presAssocID="{58DEE5AA-E2E5-4CB6-994D-9C7E2521FB4E}" presName="rootText" presStyleLbl="node4" presStyleIdx="8" presStyleCnt="24">
        <dgm:presLayoutVars>
          <dgm:chPref val="3"/>
        </dgm:presLayoutVars>
      </dgm:prSet>
      <dgm:spPr/>
    </dgm:pt>
    <dgm:pt modelId="{3F5768C3-9A33-4DEC-A7E9-9E1FBF12A581}" type="pres">
      <dgm:prSet presAssocID="{58DEE5AA-E2E5-4CB6-994D-9C7E2521FB4E}" presName="rootConnector" presStyleCnt="0"/>
      <dgm:spPr/>
    </dgm:pt>
    <dgm:pt modelId="{D81A9078-3FAD-466D-8D9A-31FB39C63508}" type="pres">
      <dgm:prSet presAssocID="{58DEE5AA-E2E5-4CB6-994D-9C7E2521FB4E}" presName="hierChild4" presStyleCnt="0"/>
      <dgm:spPr/>
    </dgm:pt>
    <dgm:pt modelId="{5E84C8BA-AA68-4981-91B8-5427FF1C3EAA}" type="pres">
      <dgm:prSet presAssocID="{58DEE5AA-E2E5-4CB6-994D-9C7E2521FB4E}" presName="hierChild5" presStyleCnt="0"/>
      <dgm:spPr/>
    </dgm:pt>
    <dgm:pt modelId="{032300D6-B39C-408F-9E41-AC9257895471}" type="pres">
      <dgm:prSet presAssocID="{69E6803E-91A7-4C53-8EE6-570B447091A9}" presName="Name37" presStyleLbl="parChTrans1D4" presStyleIdx="9" presStyleCnt="24"/>
      <dgm:spPr/>
    </dgm:pt>
    <dgm:pt modelId="{EB5D342F-7A43-45A7-B39B-03082D5D9941}" type="pres">
      <dgm:prSet presAssocID="{C3D76EDA-62BB-41F1-8BE2-51DA5D27B6D0}" presName="hierRoot2" presStyleCnt="0">
        <dgm:presLayoutVars>
          <dgm:hierBranch val="init"/>
        </dgm:presLayoutVars>
      </dgm:prSet>
      <dgm:spPr/>
    </dgm:pt>
    <dgm:pt modelId="{463E53C7-76B1-4100-8651-AD9D025AEDB0}" type="pres">
      <dgm:prSet presAssocID="{C3D76EDA-62BB-41F1-8BE2-51DA5D27B6D0}" presName="rootComposite" presStyleCnt="0"/>
      <dgm:spPr/>
    </dgm:pt>
    <dgm:pt modelId="{DABFDFA0-E519-448A-8D2D-8AECD5CAB947}" type="pres">
      <dgm:prSet presAssocID="{C3D76EDA-62BB-41F1-8BE2-51DA5D27B6D0}" presName="rootText" presStyleLbl="node4" presStyleIdx="9" presStyleCnt="24">
        <dgm:presLayoutVars>
          <dgm:chPref val="3"/>
        </dgm:presLayoutVars>
      </dgm:prSet>
      <dgm:spPr/>
    </dgm:pt>
    <dgm:pt modelId="{C5B414C0-FC70-48DF-A8B7-A7E57D7F2ECE}" type="pres">
      <dgm:prSet presAssocID="{C3D76EDA-62BB-41F1-8BE2-51DA5D27B6D0}" presName="rootConnector" presStyleCnt="0"/>
      <dgm:spPr/>
    </dgm:pt>
    <dgm:pt modelId="{F383F2C2-2D13-4AEC-B996-AFC289C0F952}" type="pres">
      <dgm:prSet presAssocID="{C3D76EDA-62BB-41F1-8BE2-51DA5D27B6D0}" presName="hierChild4" presStyleCnt="0"/>
      <dgm:spPr/>
    </dgm:pt>
    <dgm:pt modelId="{A7B2E716-7957-4C86-A4E4-A404C2835147}" type="pres">
      <dgm:prSet presAssocID="{C3D76EDA-62BB-41F1-8BE2-51DA5D27B6D0}" presName="hierChild5" presStyleCnt="0"/>
      <dgm:spPr/>
    </dgm:pt>
    <dgm:pt modelId="{6F031425-11AE-4BC0-AC8B-C222FA89D7AD}" type="pres">
      <dgm:prSet presAssocID="{82923539-D3BF-410E-99AA-0B87D018AB43}" presName="hierChild5" presStyleCnt="0"/>
      <dgm:spPr/>
    </dgm:pt>
    <dgm:pt modelId="{EDCEC708-0296-4EFA-9813-F1DEF7C40455}" type="pres">
      <dgm:prSet presAssocID="{F917D9C9-A55D-4EF8-9616-2F47DC07B374}" presName="Name37" presStyleLbl="parChTrans1D3" presStyleIdx="2" presStyleCnt="6"/>
      <dgm:spPr/>
    </dgm:pt>
    <dgm:pt modelId="{8404925D-BB92-4C6D-83BD-801511EDDF7B}" type="pres">
      <dgm:prSet presAssocID="{C814C8C9-EB07-4A16-98AA-B4655E769A6D}" presName="hierRoot2" presStyleCnt="0">
        <dgm:presLayoutVars>
          <dgm:hierBranch val="init"/>
        </dgm:presLayoutVars>
      </dgm:prSet>
      <dgm:spPr/>
    </dgm:pt>
    <dgm:pt modelId="{67B4F651-8EBA-4838-BAFA-2081054EFA0C}" type="pres">
      <dgm:prSet presAssocID="{C814C8C9-EB07-4A16-98AA-B4655E769A6D}" presName="rootComposite" presStyleCnt="0"/>
      <dgm:spPr/>
    </dgm:pt>
    <dgm:pt modelId="{2C680BCB-4CB7-4D77-94E1-CE9D5D9D85ED}" type="pres">
      <dgm:prSet presAssocID="{C814C8C9-EB07-4A16-98AA-B4655E769A6D}" presName="rootText" presStyleLbl="node3" presStyleIdx="2" presStyleCnt="6">
        <dgm:presLayoutVars>
          <dgm:chPref val="3"/>
        </dgm:presLayoutVars>
      </dgm:prSet>
      <dgm:spPr/>
    </dgm:pt>
    <dgm:pt modelId="{040EB2F5-4D41-494E-9440-32FB85D95765}" type="pres">
      <dgm:prSet presAssocID="{C814C8C9-EB07-4A16-98AA-B4655E769A6D}" presName="rootConnector" presStyleCnt="0"/>
      <dgm:spPr/>
    </dgm:pt>
    <dgm:pt modelId="{B3FBB566-6BAA-40FD-B903-59EF034DBFDA}" type="pres">
      <dgm:prSet presAssocID="{C814C8C9-EB07-4A16-98AA-B4655E769A6D}" presName="hierChild4" presStyleCnt="0"/>
      <dgm:spPr/>
    </dgm:pt>
    <dgm:pt modelId="{B0CB4EBE-70A2-42FD-BD34-3E4C04A6D881}" type="pres">
      <dgm:prSet presAssocID="{43A84D85-EB65-4949-97AF-89D227327B6C}" presName="Name37" presStyleLbl="parChTrans1D4" presStyleIdx="10" presStyleCnt="24"/>
      <dgm:spPr/>
    </dgm:pt>
    <dgm:pt modelId="{1A70717E-B056-47BD-A688-1CB89FC1959B}" type="pres">
      <dgm:prSet presAssocID="{0F07B2BF-27C7-41B4-90CB-E2100A856F77}" presName="hierRoot2" presStyleCnt="0">
        <dgm:presLayoutVars>
          <dgm:hierBranch val="init"/>
        </dgm:presLayoutVars>
      </dgm:prSet>
      <dgm:spPr/>
    </dgm:pt>
    <dgm:pt modelId="{604188DD-D900-4EBB-AB7C-A7E7A038CCEA}" type="pres">
      <dgm:prSet presAssocID="{0F07B2BF-27C7-41B4-90CB-E2100A856F77}" presName="rootComposite" presStyleCnt="0"/>
      <dgm:spPr/>
    </dgm:pt>
    <dgm:pt modelId="{8AB5875A-D2BB-4C66-8E3E-69452D34E0D3}" type="pres">
      <dgm:prSet presAssocID="{0F07B2BF-27C7-41B4-90CB-E2100A856F77}" presName="rootText" presStyleLbl="node4" presStyleIdx="10" presStyleCnt="24">
        <dgm:presLayoutVars>
          <dgm:chPref val="3"/>
        </dgm:presLayoutVars>
      </dgm:prSet>
      <dgm:spPr/>
    </dgm:pt>
    <dgm:pt modelId="{1E11FDC7-AD66-4824-BF91-E25EE6F82FE2}" type="pres">
      <dgm:prSet presAssocID="{0F07B2BF-27C7-41B4-90CB-E2100A856F77}" presName="rootConnector" presStyleCnt="0"/>
      <dgm:spPr/>
    </dgm:pt>
    <dgm:pt modelId="{CB75B61B-440A-423C-9EE6-AB277BDDA600}" type="pres">
      <dgm:prSet presAssocID="{0F07B2BF-27C7-41B4-90CB-E2100A856F77}" presName="hierChild4" presStyleCnt="0"/>
      <dgm:spPr/>
    </dgm:pt>
    <dgm:pt modelId="{79398E89-3B06-4257-8284-F833A42B1C1C}" type="pres">
      <dgm:prSet presAssocID="{0F07B2BF-27C7-41B4-90CB-E2100A856F77}" presName="hierChild5" presStyleCnt="0"/>
      <dgm:spPr/>
    </dgm:pt>
    <dgm:pt modelId="{7413E797-05D0-4A66-A6CB-97B878DD0787}" type="pres">
      <dgm:prSet presAssocID="{740D87B1-428A-42F9-BDE0-7570ACF1AED0}" presName="Name37" presStyleLbl="parChTrans1D4" presStyleIdx="11" presStyleCnt="24"/>
      <dgm:spPr/>
    </dgm:pt>
    <dgm:pt modelId="{E55BC736-8EEC-4E8F-9DF0-37B1D08CC30A}" type="pres">
      <dgm:prSet presAssocID="{6B5EB332-8AB4-4EF9-A66F-A12CFD535980}" presName="hierRoot2" presStyleCnt="0">
        <dgm:presLayoutVars>
          <dgm:hierBranch val="init"/>
        </dgm:presLayoutVars>
      </dgm:prSet>
      <dgm:spPr/>
    </dgm:pt>
    <dgm:pt modelId="{E966322E-1B60-4EA4-90ED-8B5BEC57D5E6}" type="pres">
      <dgm:prSet presAssocID="{6B5EB332-8AB4-4EF9-A66F-A12CFD535980}" presName="rootComposite" presStyleCnt="0"/>
      <dgm:spPr/>
    </dgm:pt>
    <dgm:pt modelId="{47FCD69C-C64E-455F-99C3-D7F12617922A}" type="pres">
      <dgm:prSet presAssocID="{6B5EB332-8AB4-4EF9-A66F-A12CFD535980}" presName="rootText" presStyleLbl="node4" presStyleIdx="11" presStyleCnt="24">
        <dgm:presLayoutVars>
          <dgm:chPref val="3"/>
        </dgm:presLayoutVars>
      </dgm:prSet>
      <dgm:spPr/>
    </dgm:pt>
    <dgm:pt modelId="{092DAA43-1DF4-454F-9598-550739B88BF2}" type="pres">
      <dgm:prSet presAssocID="{6B5EB332-8AB4-4EF9-A66F-A12CFD535980}" presName="rootConnector" presStyleCnt="0"/>
      <dgm:spPr/>
    </dgm:pt>
    <dgm:pt modelId="{AE713B92-CC45-493B-9ED5-6FF97900E776}" type="pres">
      <dgm:prSet presAssocID="{6B5EB332-8AB4-4EF9-A66F-A12CFD535980}" presName="hierChild4" presStyleCnt="0"/>
      <dgm:spPr/>
    </dgm:pt>
    <dgm:pt modelId="{A04EA0E3-4580-422A-8BD7-96AF04B3FA6A}" type="pres">
      <dgm:prSet presAssocID="{6B5EB332-8AB4-4EF9-A66F-A12CFD535980}" presName="hierChild5" presStyleCnt="0"/>
      <dgm:spPr/>
    </dgm:pt>
    <dgm:pt modelId="{88D6F4A9-9F47-4C62-84E2-E6857B714B2B}" type="pres">
      <dgm:prSet presAssocID="{C814C8C9-EB07-4A16-98AA-B4655E769A6D}" presName="hierChild5" presStyleCnt="0"/>
      <dgm:spPr/>
    </dgm:pt>
    <dgm:pt modelId="{A7309641-2A58-41EA-9E42-56812CF298ED}" type="pres">
      <dgm:prSet presAssocID="{12714FC6-8B41-47E5-91DD-F02D34D23B93}" presName="hierChild5" presStyleCnt="0"/>
      <dgm:spPr/>
    </dgm:pt>
    <dgm:pt modelId="{F492B679-3C8C-4E72-95A8-8B81298826E7}" type="pres">
      <dgm:prSet presAssocID="{8D5FB264-0A5C-4C3A-85B7-453D9BD837DF}" presName="Name37" presStyleLbl="parChTrans1D2" presStyleIdx="1" presStyleCnt="2"/>
      <dgm:spPr/>
    </dgm:pt>
    <dgm:pt modelId="{C6F584B9-7EA2-46D8-913B-8F508509ECAB}" type="pres">
      <dgm:prSet presAssocID="{4EC42421-831D-4CD3-8215-2AF4300F9C01}" presName="hierRoot2" presStyleCnt="0">
        <dgm:presLayoutVars>
          <dgm:hierBranch val="init"/>
        </dgm:presLayoutVars>
      </dgm:prSet>
      <dgm:spPr/>
    </dgm:pt>
    <dgm:pt modelId="{6CAD9CE6-86A1-4F7D-98A6-3AF53F55F9E3}" type="pres">
      <dgm:prSet presAssocID="{4EC42421-831D-4CD3-8215-2AF4300F9C01}" presName="rootComposite" presStyleCnt="0"/>
      <dgm:spPr/>
    </dgm:pt>
    <dgm:pt modelId="{08A0D1D2-3A20-4D63-8E35-B7C8B6B16D48}" type="pres">
      <dgm:prSet presAssocID="{4EC42421-831D-4CD3-8215-2AF4300F9C01}" presName="rootText" presStyleLbl="node2" presStyleIdx="1" presStyleCnt="2">
        <dgm:presLayoutVars>
          <dgm:chPref val="3"/>
        </dgm:presLayoutVars>
      </dgm:prSet>
      <dgm:spPr/>
    </dgm:pt>
    <dgm:pt modelId="{6238C53E-A961-488B-8FBD-6EC13507B069}" type="pres">
      <dgm:prSet presAssocID="{4EC42421-831D-4CD3-8215-2AF4300F9C01}" presName="rootConnector" presStyleCnt="0"/>
      <dgm:spPr/>
    </dgm:pt>
    <dgm:pt modelId="{A9C46FD3-3BE9-4E6E-BFF6-B0B42B13F857}" type="pres">
      <dgm:prSet presAssocID="{4EC42421-831D-4CD3-8215-2AF4300F9C01}" presName="hierChild4" presStyleCnt="0"/>
      <dgm:spPr/>
    </dgm:pt>
    <dgm:pt modelId="{C822E3D2-A5B3-4775-BD63-E7F885BA99A7}" type="pres">
      <dgm:prSet presAssocID="{E12EC0B1-631B-4EF1-B291-128642CAC680}" presName="Name37" presStyleLbl="parChTrans1D3" presStyleIdx="3" presStyleCnt="6"/>
      <dgm:spPr/>
    </dgm:pt>
    <dgm:pt modelId="{477DF6F3-266D-4924-BCCE-C199FB731C56}" type="pres">
      <dgm:prSet presAssocID="{B66330A6-96C1-48D2-BA28-52F0BB1D2A9D}" presName="hierRoot2" presStyleCnt="0">
        <dgm:presLayoutVars>
          <dgm:hierBranch val="init"/>
        </dgm:presLayoutVars>
      </dgm:prSet>
      <dgm:spPr/>
    </dgm:pt>
    <dgm:pt modelId="{0283CA94-8689-4A9D-BACD-2B12D2B607C5}" type="pres">
      <dgm:prSet presAssocID="{B66330A6-96C1-48D2-BA28-52F0BB1D2A9D}" presName="rootComposite" presStyleCnt="0"/>
      <dgm:spPr/>
    </dgm:pt>
    <dgm:pt modelId="{634930F2-06C8-465E-82C7-BC0F4BC17769}" type="pres">
      <dgm:prSet presAssocID="{B66330A6-96C1-48D2-BA28-52F0BB1D2A9D}" presName="rootText" presStyleLbl="node3" presStyleIdx="3" presStyleCnt="6">
        <dgm:presLayoutVars>
          <dgm:chPref val="3"/>
        </dgm:presLayoutVars>
      </dgm:prSet>
      <dgm:spPr/>
    </dgm:pt>
    <dgm:pt modelId="{8016D857-D91B-4768-B8D5-13968F715089}" type="pres">
      <dgm:prSet presAssocID="{B66330A6-96C1-48D2-BA28-52F0BB1D2A9D}" presName="rootConnector" presStyleCnt="0"/>
      <dgm:spPr/>
    </dgm:pt>
    <dgm:pt modelId="{1201D4F0-F386-47EB-9F04-F2B7FF483DBD}" type="pres">
      <dgm:prSet presAssocID="{B66330A6-96C1-48D2-BA28-52F0BB1D2A9D}" presName="hierChild4" presStyleCnt="0"/>
      <dgm:spPr/>
    </dgm:pt>
    <dgm:pt modelId="{70D4F150-173B-4EFC-9EDC-5FCC64E4EA65}" type="pres">
      <dgm:prSet presAssocID="{F447BEC9-B8A7-4F11-9492-07690096C64F}" presName="Name37" presStyleLbl="parChTrans1D4" presStyleIdx="12" presStyleCnt="24"/>
      <dgm:spPr/>
    </dgm:pt>
    <dgm:pt modelId="{2BE45627-2FFF-4974-B12F-B698AE4AC003}" type="pres">
      <dgm:prSet presAssocID="{AC0D2EA8-7D8E-46E9-96DC-F7F38B6E509E}" presName="hierRoot2" presStyleCnt="0">
        <dgm:presLayoutVars>
          <dgm:hierBranch val="init"/>
        </dgm:presLayoutVars>
      </dgm:prSet>
      <dgm:spPr/>
    </dgm:pt>
    <dgm:pt modelId="{211D3102-FCC8-4192-A19B-E8AD36DE96CD}" type="pres">
      <dgm:prSet presAssocID="{AC0D2EA8-7D8E-46E9-96DC-F7F38B6E509E}" presName="rootComposite" presStyleCnt="0"/>
      <dgm:spPr/>
    </dgm:pt>
    <dgm:pt modelId="{BB4FE92A-915F-4225-BF90-7D6A9B7D2278}" type="pres">
      <dgm:prSet presAssocID="{AC0D2EA8-7D8E-46E9-96DC-F7F38B6E509E}" presName="rootText" presStyleLbl="node4" presStyleIdx="12" presStyleCnt="24">
        <dgm:presLayoutVars>
          <dgm:chPref val="3"/>
        </dgm:presLayoutVars>
      </dgm:prSet>
      <dgm:spPr/>
    </dgm:pt>
    <dgm:pt modelId="{477C8CC0-16B0-490B-BD57-0BD963AB860C}" type="pres">
      <dgm:prSet presAssocID="{AC0D2EA8-7D8E-46E9-96DC-F7F38B6E509E}" presName="rootConnector" presStyleCnt="0"/>
      <dgm:spPr/>
    </dgm:pt>
    <dgm:pt modelId="{5576B864-483C-4FCE-811F-D4DC9D796DB3}" type="pres">
      <dgm:prSet presAssocID="{AC0D2EA8-7D8E-46E9-96DC-F7F38B6E509E}" presName="hierChild4" presStyleCnt="0"/>
      <dgm:spPr/>
    </dgm:pt>
    <dgm:pt modelId="{9472F8B8-F85D-4E4A-922E-79AE56348675}" type="pres">
      <dgm:prSet presAssocID="{AC0D2EA8-7D8E-46E9-96DC-F7F38B6E509E}" presName="hierChild5" presStyleCnt="0"/>
      <dgm:spPr/>
    </dgm:pt>
    <dgm:pt modelId="{DA3C3F4A-DD18-4BD3-8EDD-50AC1B654978}" type="pres">
      <dgm:prSet presAssocID="{B67FE22B-7473-43AF-B955-9201A9242E7E}" presName="Name37" presStyleLbl="parChTrans1D4" presStyleIdx="13" presStyleCnt="24"/>
      <dgm:spPr/>
    </dgm:pt>
    <dgm:pt modelId="{AB2B9888-ABEB-4BFE-AF33-76A726C986D5}" type="pres">
      <dgm:prSet presAssocID="{431B4FB0-1404-46C6-A864-48B6830600C3}" presName="hierRoot2" presStyleCnt="0">
        <dgm:presLayoutVars>
          <dgm:hierBranch val="init"/>
        </dgm:presLayoutVars>
      </dgm:prSet>
      <dgm:spPr/>
    </dgm:pt>
    <dgm:pt modelId="{CDBD67A3-E1F6-49C3-9A47-F47DDC7CCF8D}" type="pres">
      <dgm:prSet presAssocID="{431B4FB0-1404-46C6-A864-48B6830600C3}" presName="rootComposite" presStyleCnt="0"/>
      <dgm:spPr/>
    </dgm:pt>
    <dgm:pt modelId="{86617706-A1A9-47B1-ACC9-9FFF8F1FFBFF}" type="pres">
      <dgm:prSet presAssocID="{431B4FB0-1404-46C6-A864-48B6830600C3}" presName="rootText" presStyleLbl="node4" presStyleIdx="13" presStyleCnt="24">
        <dgm:presLayoutVars>
          <dgm:chPref val="3"/>
        </dgm:presLayoutVars>
      </dgm:prSet>
      <dgm:spPr/>
    </dgm:pt>
    <dgm:pt modelId="{9C27F5F8-58A9-4E82-9200-C68A345501CF}" type="pres">
      <dgm:prSet presAssocID="{431B4FB0-1404-46C6-A864-48B6830600C3}" presName="rootConnector" presStyleCnt="0"/>
      <dgm:spPr/>
    </dgm:pt>
    <dgm:pt modelId="{74513683-4565-4A20-91E3-6E7EECFD8247}" type="pres">
      <dgm:prSet presAssocID="{431B4FB0-1404-46C6-A864-48B6830600C3}" presName="hierChild4" presStyleCnt="0"/>
      <dgm:spPr/>
    </dgm:pt>
    <dgm:pt modelId="{8731F97E-A8FF-48ED-B754-6EC76709EEF7}" type="pres">
      <dgm:prSet presAssocID="{431B4FB0-1404-46C6-A864-48B6830600C3}" presName="hierChild5" presStyleCnt="0"/>
      <dgm:spPr/>
    </dgm:pt>
    <dgm:pt modelId="{50E7971D-3E56-4984-A966-7ACA9539BACD}" type="pres">
      <dgm:prSet presAssocID="{865E6734-0AA3-4D3A-8D25-27A2841917FC}" presName="Name37" presStyleLbl="parChTrans1D4" presStyleIdx="14" presStyleCnt="24"/>
      <dgm:spPr/>
    </dgm:pt>
    <dgm:pt modelId="{5AD4FBFF-245C-4F69-9BE3-24FC3BD41902}" type="pres">
      <dgm:prSet presAssocID="{FEB88FE0-8FF7-4646-8C26-61D5EE4D6E80}" presName="hierRoot2" presStyleCnt="0">
        <dgm:presLayoutVars>
          <dgm:hierBranch val="init"/>
        </dgm:presLayoutVars>
      </dgm:prSet>
      <dgm:spPr/>
    </dgm:pt>
    <dgm:pt modelId="{30F73FAE-76B4-45FD-A544-2385CAFE3E1A}" type="pres">
      <dgm:prSet presAssocID="{FEB88FE0-8FF7-4646-8C26-61D5EE4D6E80}" presName="rootComposite" presStyleCnt="0"/>
      <dgm:spPr/>
    </dgm:pt>
    <dgm:pt modelId="{51C09A86-55A9-4E5D-B347-7746D083F6CC}" type="pres">
      <dgm:prSet presAssocID="{FEB88FE0-8FF7-4646-8C26-61D5EE4D6E80}" presName="rootText" presStyleLbl="node4" presStyleIdx="14" presStyleCnt="24">
        <dgm:presLayoutVars>
          <dgm:chPref val="3"/>
        </dgm:presLayoutVars>
      </dgm:prSet>
      <dgm:spPr/>
    </dgm:pt>
    <dgm:pt modelId="{3258FCFA-1C4C-45E3-8FFA-BFD553848FDE}" type="pres">
      <dgm:prSet presAssocID="{FEB88FE0-8FF7-4646-8C26-61D5EE4D6E80}" presName="rootConnector" presStyleCnt="0"/>
      <dgm:spPr/>
    </dgm:pt>
    <dgm:pt modelId="{42BA87A6-6879-4A36-8035-B8FF39FED76B}" type="pres">
      <dgm:prSet presAssocID="{FEB88FE0-8FF7-4646-8C26-61D5EE4D6E80}" presName="hierChild4" presStyleCnt="0"/>
      <dgm:spPr/>
    </dgm:pt>
    <dgm:pt modelId="{C1CC2D04-34E3-4B56-B046-D5E53682EB4F}" type="pres">
      <dgm:prSet presAssocID="{FEB88FE0-8FF7-4646-8C26-61D5EE4D6E80}" presName="hierChild5" presStyleCnt="0"/>
      <dgm:spPr/>
    </dgm:pt>
    <dgm:pt modelId="{AF23F804-6D95-4C4C-890B-F8BDA20F67F9}" type="pres">
      <dgm:prSet presAssocID="{A9F4CC79-48CC-4F3C-87D4-8ADF45E193BD}" presName="Name37" presStyleLbl="parChTrans1D4" presStyleIdx="15" presStyleCnt="24"/>
      <dgm:spPr/>
    </dgm:pt>
    <dgm:pt modelId="{5E38CB0F-D623-470C-86F4-CF837396EE5E}" type="pres">
      <dgm:prSet presAssocID="{08DC5754-9054-4D79-992A-BC66187DEB54}" presName="hierRoot2" presStyleCnt="0">
        <dgm:presLayoutVars>
          <dgm:hierBranch val="init"/>
        </dgm:presLayoutVars>
      </dgm:prSet>
      <dgm:spPr/>
    </dgm:pt>
    <dgm:pt modelId="{63C8A34A-7C19-4C11-BF6F-D47AB5131280}" type="pres">
      <dgm:prSet presAssocID="{08DC5754-9054-4D79-992A-BC66187DEB54}" presName="rootComposite" presStyleCnt="0"/>
      <dgm:spPr/>
    </dgm:pt>
    <dgm:pt modelId="{B3B8689F-977E-466E-AB4C-06B1C238DA06}" type="pres">
      <dgm:prSet presAssocID="{08DC5754-9054-4D79-992A-BC66187DEB54}" presName="rootText" presStyleLbl="node4" presStyleIdx="15" presStyleCnt="24">
        <dgm:presLayoutVars>
          <dgm:chPref val="3"/>
        </dgm:presLayoutVars>
      </dgm:prSet>
      <dgm:spPr/>
    </dgm:pt>
    <dgm:pt modelId="{F43A8541-9385-4CC1-80A0-9A2EBDCA3C80}" type="pres">
      <dgm:prSet presAssocID="{08DC5754-9054-4D79-992A-BC66187DEB54}" presName="rootConnector" presStyleCnt="0"/>
      <dgm:spPr/>
    </dgm:pt>
    <dgm:pt modelId="{268BDE1D-A0D4-4AA1-A1C4-62DF2CE6D8B4}" type="pres">
      <dgm:prSet presAssocID="{08DC5754-9054-4D79-992A-BC66187DEB54}" presName="hierChild4" presStyleCnt="0"/>
      <dgm:spPr/>
    </dgm:pt>
    <dgm:pt modelId="{C19637A4-82C1-4E33-A61E-7E3C1C6D5126}" type="pres">
      <dgm:prSet presAssocID="{08DC5754-9054-4D79-992A-BC66187DEB54}" presName="hierChild5" presStyleCnt="0"/>
      <dgm:spPr/>
    </dgm:pt>
    <dgm:pt modelId="{023939D9-3571-4404-9886-683BADE3BF1F}" type="pres">
      <dgm:prSet presAssocID="{EF5B8260-8C40-4DDD-A91A-7B4ABBC48365}" presName="Name37" presStyleLbl="parChTrans1D4" presStyleIdx="16" presStyleCnt="24"/>
      <dgm:spPr/>
    </dgm:pt>
    <dgm:pt modelId="{6E9347FE-47CB-4B86-9CD5-823BE4C0A8E5}" type="pres">
      <dgm:prSet presAssocID="{1B089046-983C-40DA-98E6-7BBFFC8BD4F1}" presName="hierRoot2" presStyleCnt="0">
        <dgm:presLayoutVars>
          <dgm:hierBranch val="init"/>
        </dgm:presLayoutVars>
      </dgm:prSet>
      <dgm:spPr/>
    </dgm:pt>
    <dgm:pt modelId="{4E2C2C8A-55DE-423D-BBE8-9D71392B8067}" type="pres">
      <dgm:prSet presAssocID="{1B089046-983C-40DA-98E6-7BBFFC8BD4F1}" presName="rootComposite" presStyleCnt="0"/>
      <dgm:spPr/>
    </dgm:pt>
    <dgm:pt modelId="{E232518C-4E4A-427F-8FBF-3A24D7071ED0}" type="pres">
      <dgm:prSet presAssocID="{1B089046-983C-40DA-98E6-7BBFFC8BD4F1}" presName="rootText" presStyleLbl="node4" presStyleIdx="16" presStyleCnt="24">
        <dgm:presLayoutVars>
          <dgm:chPref val="3"/>
        </dgm:presLayoutVars>
      </dgm:prSet>
      <dgm:spPr/>
    </dgm:pt>
    <dgm:pt modelId="{971B578F-A8C1-4B89-97DF-EE372256D399}" type="pres">
      <dgm:prSet presAssocID="{1B089046-983C-40DA-98E6-7BBFFC8BD4F1}" presName="rootConnector" presStyleCnt="0"/>
      <dgm:spPr/>
    </dgm:pt>
    <dgm:pt modelId="{E21FF9A2-0971-497B-B1F4-2010D0B4C05C}" type="pres">
      <dgm:prSet presAssocID="{1B089046-983C-40DA-98E6-7BBFFC8BD4F1}" presName="hierChild4" presStyleCnt="0"/>
      <dgm:spPr/>
    </dgm:pt>
    <dgm:pt modelId="{5D68F59E-2C47-487D-AA5E-1AD020C2F4E5}" type="pres">
      <dgm:prSet presAssocID="{1B089046-983C-40DA-98E6-7BBFFC8BD4F1}" presName="hierChild5" presStyleCnt="0"/>
      <dgm:spPr/>
    </dgm:pt>
    <dgm:pt modelId="{A94FD704-AB6F-449B-BEFE-5FE347F8F2E3}" type="pres">
      <dgm:prSet presAssocID="{B66330A6-96C1-48D2-BA28-52F0BB1D2A9D}" presName="hierChild5" presStyleCnt="0"/>
      <dgm:spPr/>
    </dgm:pt>
    <dgm:pt modelId="{67BF8383-7C7D-4B9B-8222-A4C7C7C6D5C3}" type="pres">
      <dgm:prSet presAssocID="{E520F88D-87FA-47FC-983C-F7E211B372EB}" presName="Name37" presStyleLbl="parChTrans1D3" presStyleIdx="4" presStyleCnt="6"/>
      <dgm:spPr/>
    </dgm:pt>
    <dgm:pt modelId="{9CA845DE-D153-4A5C-BC04-61107DC1BD9B}" type="pres">
      <dgm:prSet presAssocID="{1F086B7E-8126-42CB-841C-4CEF673DED65}" presName="hierRoot2" presStyleCnt="0">
        <dgm:presLayoutVars>
          <dgm:hierBranch val="init"/>
        </dgm:presLayoutVars>
      </dgm:prSet>
      <dgm:spPr/>
    </dgm:pt>
    <dgm:pt modelId="{635188A6-2BE5-4766-91A3-15E8428B7236}" type="pres">
      <dgm:prSet presAssocID="{1F086B7E-8126-42CB-841C-4CEF673DED65}" presName="rootComposite" presStyleCnt="0"/>
      <dgm:spPr/>
    </dgm:pt>
    <dgm:pt modelId="{ECB100CB-FF29-4797-B5A5-9E1498E1DC8D}" type="pres">
      <dgm:prSet presAssocID="{1F086B7E-8126-42CB-841C-4CEF673DED65}" presName="rootText" presStyleLbl="node3" presStyleIdx="4" presStyleCnt="6">
        <dgm:presLayoutVars>
          <dgm:chPref val="3"/>
        </dgm:presLayoutVars>
      </dgm:prSet>
      <dgm:spPr/>
    </dgm:pt>
    <dgm:pt modelId="{9B664570-DAFF-4B78-952B-78160476270A}" type="pres">
      <dgm:prSet presAssocID="{1F086B7E-8126-42CB-841C-4CEF673DED65}" presName="rootConnector" presStyleCnt="0"/>
      <dgm:spPr/>
    </dgm:pt>
    <dgm:pt modelId="{6F929F4C-BC90-4C73-A889-6F7128926CDC}" type="pres">
      <dgm:prSet presAssocID="{1F086B7E-8126-42CB-841C-4CEF673DED65}" presName="hierChild4" presStyleCnt="0"/>
      <dgm:spPr/>
    </dgm:pt>
    <dgm:pt modelId="{33B22167-B234-4BB0-BC49-6CA054AFCCFE}" type="pres">
      <dgm:prSet presAssocID="{671ED714-4C55-4201-B2D9-904110D47383}" presName="Name37" presStyleLbl="parChTrans1D4" presStyleIdx="17" presStyleCnt="24"/>
      <dgm:spPr/>
    </dgm:pt>
    <dgm:pt modelId="{F8C1260C-D7A0-45BB-B49F-1FD9CC422974}" type="pres">
      <dgm:prSet presAssocID="{FE758BFE-1DB5-4E2E-A4E3-6EFAF9C42979}" presName="hierRoot2" presStyleCnt="0">
        <dgm:presLayoutVars>
          <dgm:hierBranch val="init"/>
        </dgm:presLayoutVars>
      </dgm:prSet>
      <dgm:spPr/>
    </dgm:pt>
    <dgm:pt modelId="{7DECE78B-2015-4254-9FC6-15FBCC62B433}" type="pres">
      <dgm:prSet presAssocID="{FE758BFE-1DB5-4E2E-A4E3-6EFAF9C42979}" presName="rootComposite" presStyleCnt="0"/>
      <dgm:spPr/>
    </dgm:pt>
    <dgm:pt modelId="{B94E3B21-E868-4E45-BB2F-0FCD0288B3A0}" type="pres">
      <dgm:prSet presAssocID="{FE758BFE-1DB5-4E2E-A4E3-6EFAF9C42979}" presName="rootText" presStyleLbl="node4" presStyleIdx="17" presStyleCnt="24">
        <dgm:presLayoutVars>
          <dgm:chPref val="3"/>
        </dgm:presLayoutVars>
      </dgm:prSet>
      <dgm:spPr/>
    </dgm:pt>
    <dgm:pt modelId="{AC75C083-E7F3-4A30-BFCD-ACDD26498B6D}" type="pres">
      <dgm:prSet presAssocID="{FE758BFE-1DB5-4E2E-A4E3-6EFAF9C42979}" presName="rootConnector" presStyleCnt="0"/>
      <dgm:spPr/>
    </dgm:pt>
    <dgm:pt modelId="{DF641997-6947-47F3-BB3E-160E5C3CE4F8}" type="pres">
      <dgm:prSet presAssocID="{FE758BFE-1DB5-4E2E-A4E3-6EFAF9C42979}" presName="hierChild4" presStyleCnt="0"/>
      <dgm:spPr/>
    </dgm:pt>
    <dgm:pt modelId="{A0C68726-A691-44EF-8207-539F1D886471}" type="pres">
      <dgm:prSet presAssocID="{FE758BFE-1DB5-4E2E-A4E3-6EFAF9C42979}" presName="hierChild5" presStyleCnt="0"/>
      <dgm:spPr/>
    </dgm:pt>
    <dgm:pt modelId="{C059752F-C9E1-419F-98D6-D180884B7B37}" type="pres">
      <dgm:prSet presAssocID="{7068ECD4-CDF2-494E-A9DC-69020896E85D}" presName="Name37" presStyleLbl="parChTrans1D4" presStyleIdx="18" presStyleCnt="24"/>
      <dgm:spPr/>
    </dgm:pt>
    <dgm:pt modelId="{8F125912-0092-435A-8DBB-A072026A24F4}" type="pres">
      <dgm:prSet presAssocID="{E60667B7-4F68-47B5-BA7F-893A83D9EFFE}" presName="hierRoot2" presStyleCnt="0">
        <dgm:presLayoutVars>
          <dgm:hierBranch val="init"/>
        </dgm:presLayoutVars>
      </dgm:prSet>
      <dgm:spPr/>
    </dgm:pt>
    <dgm:pt modelId="{A0FCCD16-DA42-43A2-9454-F818F245B73C}" type="pres">
      <dgm:prSet presAssocID="{E60667B7-4F68-47B5-BA7F-893A83D9EFFE}" presName="rootComposite" presStyleCnt="0"/>
      <dgm:spPr/>
    </dgm:pt>
    <dgm:pt modelId="{28C18FD1-FE95-4768-84A1-154DC88FBAF0}" type="pres">
      <dgm:prSet presAssocID="{E60667B7-4F68-47B5-BA7F-893A83D9EFFE}" presName="rootText" presStyleLbl="node4" presStyleIdx="18" presStyleCnt="24">
        <dgm:presLayoutVars>
          <dgm:chPref val="3"/>
        </dgm:presLayoutVars>
      </dgm:prSet>
      <dgm:spPr/>
    </dgm:pt>
    <dgm:pt modelId="{4EA84609-78B0-4851-A35F-079BCAAF9021}" type="pres">
      <dgm:prSet presAssocID="{E60667B7-4F68-47B5-BA7F-893A83D9EFFE}" presName="rootConnector" presStyleCnt="0"/>
      <dgm:spPr/>
    </dgm:pt>
    <dgm:pt modelId="{C4D94DF1-D689-451A-8D5F-D43F2730E990}" type="pres">
      <dgm:prSet presAssocID="{E60667B7-4F68-47B5-BA7F-893A83D9EFFE}" presName="hierChild4" presStyleCnt="0"/>
      <dgm:spPr/>
    </dgm:pt>
    <dgm:pt modelId="{61402603-6345-4412-929C-FB7F3B7AD6FD}" type="pres">
      <dgm:prSet presAssocID="{E60667B7-4F68-47B5-BA7F-893A83D9EFFE}" presName="hierChild5" presStyleCnt="0"/>
      <dgm:spPr/>
    </dgm:pt>
    <dgm:pt modelId="{0DB9F296-6439-4C87-B6E2-E95D0847C8AB}" type="pres">
      <dgm:prSet presAssocID="{E05A64C8-6D1D-4574-8707-4F2A2308E96A}" presName="Name37" presStyleLbl="parChTrans1D4" presStyleIdx="19" presStyleCnt="24"/>
      <dgm:spPr/>
    </dgm:pt>
    <dgm:pt modelId="{E2F45950-F58F-43E1-9F45-6BC748D66BB6}" type="pres">
      <dgm:prSet presAssocID="{0AFA8921-57D5-4B42-A492-82D3F4C15CA3}" presName="hierRoot2" presStyleCnt="0">
        <dgm:presLayoutVars>
          <dgm:hierBranch val="init"/>
        </dgm:presLayoutVars>
      </dgm:prSet>
      <dgm:spPr/>
    </dgm:pt>
    <dgm:pt modelId="{C7419362-3471-46A1-8C53-6CB105A4A96A}" type="pres">
      <dgm:prSet presAssocID="{0AFA8921-57D5-4B42-A492-82D3F4C15CA3}" presName="rootComposite" presStyleCnt="0"/>
      <dgm:spPr/>
    </dgm:pt>
    <dgm:pt modelId="{9C72D82D-C780-49E0-A9C4-59F227626DF1}" type="pres">
      <dgm:prSet presAssocID="{0AFA8921-57D5-4B42-A492-82D3F4C15CA3}" presName="rootText" presStyleLbl="node4" presStyleIdx="19" presStyleCnt="24">
        <dgm:presLayoutVars>
          <dgm:chPref val="3"/>
        </dgm:presLayoutVars>
      </dgm:prSet>
      <dgm:spPr/>
    </dgm:pt>
    <dgm:pt modelId="{BB715414-123F-4BE5-9857-0DD31C6D53C6}" type="pres">
      <dgm:prSet presAssocID="{0AFA8921-57D5-4B42-A492-82D3F4C15CA3}" presName="rootConnector" presStyleCnt="0"/>
      <dgm:spPr/>
    </dgm:pt>
    <dgm:pt modelId="{C68A2A34-3057-4907-B975-C893D855E8C7}" type="pres">
      <dgm:prSet presAssocID="{0AFA8921-57D5-4B42-A492-82D3F4C15CA3}" presName="hierChild4" presStyleCnt="0"/>
      <dgm:spPr/>
    </dgm:pt>
    <dgm:pt modelId="{E3DFD0CD-01DF-4D1F-BA48-95000B5BDB58}" type="pres">
      <dgm:prSet presAssocID="{0AFA8921-57D5-4B42-A492-82D3F4C15CA3}" presName="hierChild5" presStyleCnt="0"/>
      <dgm:spPr/>
    </dgm:pt>
    <dgm:pt modelId="{3123B843-01A0-4BEB-BEFA-872121E0253B}" type="pres">
      <dgm:prSet presAssocID="{2F4A5414-15A1-4B6C-8391-30B9FA77642C}" presName="Name37" presStyleLbl="parChTrans1D4" presStyleIdx="20" presStyleCnt="24"/>
      <dgm:spPr/>
    </dgm:pt>
    <dgm:pt modelId="{9FFAECD2-FF70-4480-9882-0EB1F69A175F}" type="pres">
      <dgm:prSet presAssocID="{526E8B37-3A31-4280-ACB5-64EAE8668BB6}" presName="hierRoot2" presStyleCnt="0">
        <dgm:presLayoutVars>
          <dgm:hierBranch val="init"/>
        </dgm:presLayoutVars>
      </dgm:prSet>
      <dgm:spPr/>
    </dgm:pt>
    <dgm:pt modelId="{1EDA305A-2795-4AFF-B2E4-D3F90B8A74E1}" type="pres">
      <dgm:prSet presAssocID="{526E8B37-3A31-4280-ACB5-64EAE8668BB6}" presName="rootComposite" presStyleCnt="0"/>
      <dgm:spPr/>
    </dgm:pt>
    <dgm:pt modelId="{34567A1A-BF1C-49CC-882F-E1A7FCD16365}" type="pres">
      <dgm:prSet presAssocID="{526E8B37-3A31-4280-ACB5-64EAE8668BB6}" presName="rootText" presStyleLbl="node4" presStyleIdx="20" presStyleCnt="24">
        <dgm:presLayoutVars>
          <dgm:chPref val="3"/>
        </dgm:presLayoutVars>
      </dgm:prSet>
      <dgm:spPr/>
    </dgm:pt>
    <dgm:pt modelId="{F187EA49-085A-4650-AB93-A84E87D2CC57}" type="pres">
      <dgm:prSet presAssocID="{526E8B37-3A31-4280-ACB5-64EAE8668BB6}" presName="rootConnector" presStyleCnt="0"/>
      <dgm:spPr/>
    </dgm:pt>
    <dgm:pt modelId="{712A470C-ABA3-46DF-9A07-4D1BCCA1014A}" type="pres">
      <dgm:prSet presAssocID="{526E8B37-3A31-4280-ACB5-64EAE8668BB6}" presName="hierChild4" presStyleCnt="0"/>
      <dgm:spPr/>
    </dgm:pt>
    <dgm:pt modelId="{74BF999C-FAAD-4C31-A54D-9EB6CFAEC025}" type="pres">
      <dgm:prSet presAssocID="{526E8B37-3A31-4280-ACB5-64EAE8668BB6}" presName="hierChild5" presStyleCnt="0"/>
      <dgm:spPr/>
    </dgm:pt>
    <dgm:pt modelId="{953260C8-8BEC-4FAC-9880-373E8A088559}" type="pres">
      <dgm:prSet presAssocID="{6E5C45D9-FA19-413B-910A-C5D6E6B31D02}" presName="Name37" presStyleLbl="parChTrans1D4" presStyleIdx="21" presStyleCnt="24"/>
      <dgm:spPr/>
    </dgm:pt>
    <dgm:pt modelId="{DE7E9D4C-0D0F-4CCC-8F61-CD31BA0511C9}" type="pres">
      <dgm:prSet presAssocID="{6DA41D85-3F04-4873-A1C9-8B62F25DC4A7}" presName="hierRoot2" presStyleCnt="0">
        <dgm:presLayoutVars>
          <dgm:hierBranch val="init"/>
        </dgm:presLayoutVars>
      </dgm:prSet>
      <dgm:spPr/>
    </dgm:pt>
    <dgm:pt modelId="{6D00E817-8699-43ED-A5DA-EA4DC54495E6}" type="pres">
      <dgm:prSet presAssocID="{6DA41D85-3F04-4873-A1C9-8B62F25DC4A7}" presName="rootComposite" presStyleCnt="0"/>
      <dgm:spPr/>
    </dgm:pt>
    <dgm:pt modelId="{8B52255A-3B4F-4EE8-8A2F-DF7DEA1E7ED7}" type="pres">
      <dgm:prSet presAssocID="{6DA41D85-3F04-4873-A1C9-8B62F25DC4A7}" presName="rootText" presStyleLbl="node4" presStyleIdx="21" presStyleCnt="24">
        <dgm:presLayoutVars>
          <dgm:chPref val="3"/>
        </dgm:presLayoutVars>
      </dgm:prSet>
      <dgm:spPr/>
    </dgm:pt>
    <dgm:pt modelId="{224E979E-EC2A-444E-BEFF-C98E127F9494}" type="pres">
      <dgm:prSet presAssocID="{6DA41D85-3F04-4873-A1C9-8B62F25DC4A7}" presName="rootConnector" presStyleCnt="0"/>
      <dgm:spPr/>
    </dgm:pt>
    <dgm:pt modelId="{C961537A-AC21-442B-84DA-C91535DA7891}" type="pres">
      <dgm:prSet presAssocID="{6DA41D85-3F04-4873-A1C9-8B62F25DC4A7}" presName="hierChild4" presStyleCnt="0"/>
      <dgm:spPr/>
    </dgm:pt>
    <dgm:pt modelId="{A9CC2D41-63E6-4EC7-B9FE-D25E6D9E8DFB}" type="pres">
      <dgm:prSet presAssocID="{6DA41D85-3F04-4873-A1C9-8B62F25DC4A7}" presName="hierChild5" presStyleCnt="0"/>
      <dgm:spPr/>
    </dgm:pt>
    <dgm:pt modelId="{6C7B4110-21C3-4E10-B222-140011FF8FAD}" type="pres">
      <dgm:prSet presAssocID="{1F086B7E-8126-42CB-841C-4CEF673DED65}" presName="hierChild5" presStyleCnt="0"/>
      <dgm:spPr/>
    </dgm:pt>
    <dgm:pt modelId="{BBFFECD4-AFE0-4B3D-8400-CCBB60398149}" type="pres">
      <dgm:prSet presAssocID="{57457423-8A36-42CF-967C-7CF0FCD05277}" presName="Name37" presStyleLbl="parChTrans1D3" presStyleIdx="5" presStyleCnt="6"/>
      <dgm:spPr/>
    </dgm:pt>
    <dgm:pt modelId="{3E5B3F9F-8EFC-4A7F-ADE3-5C8F4BFE0979}" type="pres">
      <dgm:prSet presAssocID="{8E0A02C1-6F1E-4EF5-B57F-295C1102B0A2}" presName="hierRoot2" presStyleCnt="0">
        <dgm:presLayoutVars>
          <dgm:hierBranch val="init"/>
        </dgm:presLayoutVars>
      </dgm:prSet>
      <dgm:spPr/>
    </dgm:pt>
    <dgm:pt modelId="{EC0B5E7A-6C0B-46BF-8C87-61D0CDC21370}" type="pres">
      <dgm:prSet presAssocID="{8E0A02C1-6F1E-4EF5-B57F-295C1102B0A2}" presName="rootComposite" presStyleCnt="0"/>
      <dgm:spPr/>
    </dgm:pt>
    <dgm:pt modelId="{E2FE8022-6EC6-4469-AF55-7623201FD864}" type="pres">
      <dgm:prSet presAssocID="{8E0A02C1-6F1E-4EF5-B57F-295C1102B0A2}" presName="rootText" presStyleLbl="node3" presStyleIdx="5" presStyleCnt="6">
        <dgm:presLayoutVars>
          <dgm:chPref val="3"/>
        </dgm:presLayoutVars>
      </dgm:prSet>
      <dgm:spPr/>
    </dgm:pt>
    <dgm:pt modelId="{66DB5675-476E-422E-8BD2-7259DC0F6CAB}" type="pres">
      <dgm:prSet presAssocID="{8E0A02C1-6F1E-4EF5-B57F-295C1102B0A2}" presName="rootConnector" presStyleCnt="0"/>
      <dgm:spPr/>
    </dgm:pt>
    <dgm:pt modelId="{F68DDD60-08DC-4C28-AFA1-41E9750FCBC2}" type="pres">
      <dgm:prSet presAssocID="{8E0A02C1-6F1E-4EF5-B57F-295C1102B0A2}" presName="hierChild4" presStyleCnt="0"/>
      <dgm:spPr/>
    </dgm:pt>
    <dgm:pt modelId="{F93A66D5-B366-436C-BF4A-B89196D1E98C}" type="pres">
      <dgm:prSet presAssocID="{A40B6C64-5734-4843-8BDC-0E2E9B332C76}" presName="Name37" presStyleLbl="parChTrans1D4" presStyleIdx="22" presStyleCnt="24"/>
      <dgm:spPr/>
    </dgm:pt>
    <dgm:pt modelId="{912A5BD1-6EAA-407F-AD2C-681EFB6978FE}" type="pres">
      <dgm:prSet presAssocID="{70EA8968-3D46-4FAC-872A-D1AA28079677}" presName="hierRoot2" presStyleCnt="0">
        <dgm:presLayoutVars>
          <dgm:hierBranch val="init"/>
        </dgm:presLayoutVars>
      </dgm:prSet>
      <dgm:spPr/>
    </dgm:pt>
    <dgm:pt modelId="{5342C631-3279-42B3-8A07-1C68685918C8}" type="pres">
      <dgm:prSet presAssocID="{70EA8968-3D46-4FAC-872A-D1AA28079677}" presName="rootComposite" presStyleCnt="0"/>
      <dgm:spPr/>
    </dgm:pt>
    <dgm:pt modelId="{1CCBB8A1-043A-4564-9B80-4E2F39D8237F}" type="pres">
      <dgm:prSet presAssocID="{70EA8968-3D46-4FAC-872A-D1AA28079677}" presName="rootText" presStyleLbl="node4" presStyleIdx="22" presStyleCnt="24">
        <dgm:presLayoutVars>
          <dgm:chPref val="3"/>
        </dgm:presLayoutVars>
      </dgm:prSet>
      <dgm:spPr/>
    </dgm:pt>
    <dgm:pt modelId="{5D16A056-0934-4995-93FE-17CE35A06725}" type="pres">
      <dgm:prSet presAssocID="{70EA8968-3D46-4FAC-872A-D1AA28079677}" presName="rootConnector" presStyleCnt="0"/>
      <dgm:spPr/>
    </dgm:pt>
    <dgm:pt modelId="{099B30F0-87BF-433D-B476-233DC966E494}" type="pres">
      <dgm:prSet presAssocID="{70EA8968-3D46-4FAC-872A-D1AA28079677}" presName="hierChild4" presStyleCnt="0"/>
      <dgm:spPr/>
    </dgm:pt>
    <dgm:pt modelId="{83144E57-BD4D-4A74-8054-454C9E4D53F0}" type="pres">
      <dgm:prSet presAssocID="{70EA8968-3D46-4FAC-872A-D1AA28079677}" presName="hierChild5" presStyleCnt="0"/>
      <dgm:spPr/>
    </dgm:pt>
    <dgm:pt modelId="{7161BFFB-78BD-4BB1-8D3A-A182B3030F6E}" type="pres">
      <dgm:prSet presAssocID="{573916C1-465F-4ACD-851B-7FA0A0DEE960}" presName="Name37" presStyleLbl="parChTrans1D4" presStyleIdx="23" presStyleCnt="24"/>
      <dgm:spPr/>
    </dgm:pt>
    <dgm:pt modelId="{DEA73479-C5CD-470B-93EA-863C01958584}" type="pres">
      <dgm:prSet presAssocID="{FCEC2054-4F51-44AD-9F74-E025DF37592B}" presName="hierRoot2" presStyleCnt="0">
        <dgm:presLayoutVars>
          <dgm:hierBranch val="init"/>
        </dgm:presLayoutVars>
      </dgm:prSet>
      <dgm:spPr/>
    </dgm:pt>
    <dgm:pt modelId="{81532549-E63C-4C9D-8629-62EA4BE64922}" type="pres">
      <dgm:prSet presAssocID="{FCEC2054-4F51-44AD-9F74-E025DF37592B}" presName="rootComposite" presStyleCnt="0"/>
      <dgm:spPr/>
    </dgm:pt>
    <dgm:pt modelId="{CC42B0A8-2C62-439F-A595-0A40BCF4ECA5}" type="pres">
      <dgm:prSet presAssocID="{FCEC2054-4F51-44AD-9F74-E025DF37592B}" presName="rootText" presStyleLbl="node4" presStyleIdx="23" presStyleCnt="24">
        <dgm:presLayoutVars>
          <dgm:chPref val="3"/>
        </dgm:presLayoutVars>
      </dgm:prSet>
      <dgm:spPr/>
    </dgm:pt>
    <dgm:pt modelId="{81D78043-D192-4E34-B6FD-4CBCF028AC0F}" type="pres">
      <dgm:prSet presAssocID="{FCEC2054-4F51-44AD-9F74-E025DF37592B}" presName="rootConnector" presStyleCnt="0"/>
      <dgm:spPr/>
    </dgm:pt>
    <dgm:pt modelId="{BE7D8F34-F44D-4826-877C-96D818E28EFF}" type="pres">
      <dgm:prSet presAssocID="{FCEC2054-4F51-44AD-9F74-E025DF37592B}" presName="hierChild4" presStyleCnt="0"/>
      <dgm:spPr/>
    </dgm:pt>
    <dgm:pt modelId="{7444584D-1B11-4E54-A55B-0B179C8821C6}" type="pres">
      <dgm:prSet presAssocID="{FCEC2054-4F51-44AD-9F74-E025DF37592B}" presName="hierChild5" presStyleCnt="0"/>
      <dgm:spPr/>
    </dgm:pt>
    <dgm:pt modelId="{532B9865-78B9-4D59-B372-BCD5820F8FBD}" type="pres">
      <dgm:prSet presAssocID="{8E0A02C1-6F1E-4EF5-B57F-295C1102B0A2}" presName="hierChild5" presStyleCnt="0"/>
      <dgm:spPr/>
    </dgm:pt>
    <dgm:pt modelId="{A663BBFB-A120-4F5B-82EC-DB644DB9966B}" type="pres">
      <dgm:prSet presAssocID="{4EC42421-831D-4CD3-8215-2AF4300F9C01}" presName="hierChild5" presStyleCnt="0"/>
      <dgm:spPr/>
    </dgm:pt>
    <dgm:pt modelId="{0E819307-1B4E-434E-BA76-D5A4192B0663}" type="pres">
      <dgm:prSet presAssocID="{47C757F0-AA23-46BE-9311-EA432CDEEAA1}" presName="hierChild3" presStyleCnt="0"/>
      <dgm:spPr/>
    </dgm:pt>
  </dgm:ptLst>
  <dgm:cxnLst>
    <dgm:cxn modelId="{7062D8BD-B614-4492-AEE5-7C6983ADE4B8}" srcId="{A77D31B3-3808-4FBA-8FA4-CC8D448A173E}" destId="{47C757F0-AA23-46BE-9311-EA432CDEEAA1}" srcOrd="0" destOrd="0" parTransId="{AB39B06D-FE6C-48B2-B5B4-77CD0C8CF7AD}" sibTransId="{DF0D1C21-B79E-4875-B7FA-EF183CB48B88}"/>
    <dgm:cxn modelId="{0A4259AD-749C-44F0-8835-67509D0F319F}" srcId="{47C757F0-AA23-46BE-9311-EA432CDEEAA1}" destId="{12714FC6-8B41-47E5-91DD-F02D34D23B93}" srcOrd="0" destOrd="0" parTransId="{EACD17F5-D793-4A43-B489-D1804D50CFEF}" sibTransId="{FA45D93F-0724-4936-AA45-E6762732A19D}"/>
    <dgm:cxn modelId="{34768124-ABAE-44D9-B743-3F49DE41B4C9}" srcId="{12714FC6-8B41-47E5-91DD-F02D34D23B93}" destId="{4C3FEF47-7ECE-4C31-AB98-665AE3091089}" srcOrd="0" destOrd="0" parTransId="{6A765CAE-92B6-4318-8F19-3320C321035C}" sibTransId="{44E52FEE-4C8D-424C-B8A4-C562F88ECCA1}"/>
    <dgm:cxn modelId="{548287DF-D3D0-47F1-9AB2-59C46C41C275}" srcId="{4C3FEF47-7ECE-4C31-AB98-665AE3091089}" destId="{495A85F3-FBAA-47AB-A600-1EC9096E3E5A}" srcOrd="0" destOrd="0" parTransId="{927CBDDA-E37F-4490-87C9-857125133E27}" sibTransId="{8F7CDDD8-DF8B-438A-ADB2-A95097FF2F16}"/>
    <dgm:cxn modelId="{C73B4E45-F20B-4F0C-AF3E-430E5B7B0B06}" srcId="{4C3FEF47-7ECE-4C31-AB98-665AE3091089}" destId="{7E1EC059-6ED1-4AB1-B288-84A6167EEFB8}" srcOrd="1" destOrd="0" parTransId="{16A4C18C-756B-4AFE-B99B-744320C616CF}" sibTransId="{68C636EC-736A-4845-A9AC-2A58D1545769}"/>
    <dgm:cxn modelId="{6AEF210A-1B82-4092-BA87-FDD62F449BAD}" srcId="{4C3FEF47-7ECE-4C31-AB98-665AE3091089}" destId="{1EE989E7-D030-4427-B1C2-328BC33B5E99}" srcOrd="2" destOrd="0" parTransId="{2C4A5F85-A24A-4866-870F-3F06E5D31231}" sibTransId="{49E19A2B-0ABE-48B7-9D16-DDE2AF9FA82B}"/>
    <dgm:cxn modelId="{AF713A06-4A29-45FC-B40E-E6F6408DD367}" srcId="{4C3FEF47-7ECE-4C31-AB98-665AE3091089}" destId="{9DE009C7-0965-48C2-93D9-BBDE05683571}" srcOrd="3" destOrd="0" parTransId="{912A9051-859A-4AC9-9749-8067F787D62F}" sibTransId="{7BC55145-27C9-4016-8609-F1E686FBD50F}"/>
    <dgm:cxn modelId="{A6471480-E99B-42E1-89CE-DBD7258E87D7}" srcId="{4C3FEF47-7ECE-4C31-AB98-665AE3091089}" destId="{32C4E8EA-2F69-4A44-82DE-1F0F88329DEA}" srcOrd="4" destOrd="0" parTransId="{C7C046DC-D75F-425F-A441-51B5C81CDEE5}" sibTransId="{BC099D8F-0E5D-4D04-8653-1E5C7DDC9720}"/>
    <dgm:cxn modelId="{05811475-309C-4D96-8432-11D03C5D045B}" srcId="{12714FC6-8B41-47E5-91DD-F02D34D23B93}" destId="{82923539-D3BF-410E-99AA-0B87D018AB43}" srcOrd="1" destOrd="0" parTransId="{B8AEAACA-98F4-4682-B43E-A82A3E2B3009}" sibTransId="{79AB558C-768D-450D-A34D-D80A96E2D7A0}"/>
    <dgm:cxn modelId="{1957733A-5195-43D9-B21F-F5236E0FAFED}" srcId="{82923539-D3BF-410E-99AA-0B87D018AB43}" destId="{8025CF70-15EE-4251-BDFD-753465125D70}" srcOrd="0" destOrd="1" parTransId="{AA35EF35-4D74-4015-BC98-CFDD0C4788B8}" sibTransId="{4E6C5271-21D8-47B9-A256-54D222E1910A}"/>
    <dgm:cxn modelId="{52CD09F0-3D4D-4F6A-8007-46646BF2E87F}" srcId="{82923539-D3BF-410E-99AA-0B87D018AB43}" destId="{9D9E1744-4927-49ED-B332-BCD176833A06}" srcOrd="1" destOrd="1" parTransId="{F7441DF5-E786-45BE-A7F5-0FAD8B41809F}" sibTransId="{CCBE122E-41AB-418E-9304-96692FC41999}"/>
    <dgm:cxn modelId="{33A38368-B772-4FE1-AE2B-CCEFB336D9D7}" srcId="{82923539-D3BF-410E-99AA-0B87D018AB43}" destId="{8AE0F854-9EA9-4D28-893C-CEA894D4C41B}" srcOrd="2" destOrd="1" parTransId="{DE80D580-5964-48CB-BC5F-15F572F041F1}" sibTransId="{40B89BB8-E1D5-4F59-9A96-29B251A0BAF6}"/>
    <dgm:cxn modelId="{BE80C247-1509-4B98-9547-7ED8E48DD719}" srcId="{82923539-D3BF-410E-99AA-0B87D018AB43}" destId="{58DEE5AA-E2E5-4CB6-994D-9C7E2521FB4E}" srcOrd="3" destOrd="1" parTransId="{BCB14810-09E9-438C-85CC-073405E41102}" sibTransId="{3A3AE7E2-0DF5-4CBD-A3F4-CEBF4DA7973D}"/>
    <dgm:cxn modelId="{A2649E60-70C1-4BCB-99F4-C57C427E8177}" srcId="{82923539-D3BF-410E-99AA-0B87D018AB43}" destId="{C3D76EDA-62BB-41F1-8BE2-51DA5D27B6D0}" srcOrd="4" destOrd="1" parTransId="{69E6803E-91A7-4C53-8EE6-570B447091A9}" sibTransId="{EE31ADE6-A542-41B2-A15E-8F6743A8FB0A}"/>
    <dgm:cxn modelId="{C3029915-EC7E-46E6-A518-CCA00E447FE1}" srcId="{12714FC6-8B41-47E5-91DD-F02D34D23B93}" destId="{C814C8C9-EB07-4A16-98AA-B4655E769A6D}" srcOrd="2" destOrd="0" parTransId="{F917D9C9-A55D-4EF8-9616-2F47DC07B374}" sibTransId="{BC1C1ACD-BB4D-4C2E-801B-7DF091574FB8}"/>
    <dgm:cxn modelId="{FDBC1658-7108-481E-8E0C-D3971CD97A27}" srcId="{C814C8C9-EB07-4A16-98AA-B4655E769A6D}" destId="{0F07B2BF-27C7-41B4-90CB-E2100A856F77}" srcOrd="0" destOrd="2" parTransId="{43A84D85-EB65-4949-97AF-89D227327B6C}" sibTransId="{784CCFCC-6E88-47C1-BBB6-ED2D0C2587F3}"/>
    <dgm:cxn modelId="{03B92F1C-A1EB-483A-BACA-6391F408A96B}" srcId="{C814C8C9-EB07-4A16-98AA-B4655E769A6D}" destId="{6B5EB332-8AB4-4EF9-A66F-A12CFD535980}" srcOrd="1" destOrd="2" parTransId="{740D87B1-428A-42F9-BDE0-7570ACF1AED0}" sibTransId="{47E48C93-260A-40F0-BE15-F59B464FD16C}"/>
    <dgm:cxn modelId="{73DC729F-C845-4DC6-B45E-3BF8ADF2757D}" srcId="{47C757F0-AA23-46BE-9311-EA432CDEEAA1}" destId="{4EC42421-831D-4CD3-8215-2AF4300F9C01}" srcOrd="1" destOrd="0" parTransId="{8D5FB264-0A5C-4C3A-85B7-453D9BD837DF}" sibTransId="{A1825131-D805-48C8-BFCE-E45C02E6F5CE}"/>
    <dgm:cxn modelId="{AF082D34-756C-4791-BA91-9E5D96576F72}" srcId="{4EC42421-831D-4CD3-8215-2AF4300F9C01}" destId="{B66330A6-96C1-48D2-BA28-52F0BB1D2A9D}" srcOrd="0" destOrd="1" parTransId="{E12EC0B1-631B-4EF1-B291-128642CAC680}" sibTransId="{D87CA6BC-52D6-4DCD-925F-335D2E445FDE}"/>
    <dgm:cxn modelId="{BA973E81-DB80-4508-9A3A-87668A8863D3}" srcId="{B66330A6-96C1-48D2-BA28-52F0BB1D2A9D}" destId="{AC0D2EA8-7D8E-46E9-96DC-F7F38B6E509E}" srcOrd="0" destOrd="0" parTransId="{F447BEC9-B8A7-4F11-9492-07690096C64F}" sibTransId="{8F733969-7CD2-4439-81AA-D19A7623544A}"/>
    <dgm:cxn modelId="{92414DC5-5B41-4C9A-8921-048F43105305}" srcId="{B66330A6-96C1-48D2-BA28-52F0BB1D2A9D}" destId="{431B4FB0-1404-46C6-A864-48B6830600C3}" srcOrd="1" destOrd="0" parTransId="{B67FE22B-7473-43AF-B955-9201A9242E7E}" sibTransId="{D093FD05-D7F3-40B1-97D5-701241E37A3C}"/>
    <dgm:cxn modelId="{385BBAE9-AF3A-4BE0-9B6E-B13027376D50}" srcId="{B66330A6-96C1-48D2-BA28-52F0BB1D2A9D}" destId="{FEB88FE0-8FF7-4646-8C26-61D5EE4D6E80}" srcOrd="2" destOrd="0" parTransId="{865E6734-0AA3-4D3A-8D25-27A2841917FC}" sibTransId="{4DBE4B95-BB1A-4113-B879-62FA3795E79F}"/>
    <dgm:cxn modelId="{B17E5B5B-E99E-4E68-8986-B186B88B5AEE}" srcId="{B66330A6-96C1-48D2-BA28-52F0BB1D2A9D}" destId="{08DC5754-9054-4D79-992A-BC66187DEB54}" srcOrd="3" destOrd="0" parTransId="{A9F4CC79-48CC-4F3C-87D4-8ADF45E193BD}" sibTransId="{DC1A38C6-6AB7-4307-B6E9-513F29162717}"/>
    <dgm:cxn modelId="{80CD339B-2C50-48AB-A2C7-644C105DC460}" srcId="{B66330A6-96C1-48D2-BA28-52F0BB1D2A9D}" destId="{1B089046-983C-40DA-98E6-7BBFFC8BD4F1}" srcOrd="4" destOrd="0" parTransId="{EF5B8260-8C40-4DDD-A91A-7B4ABBC48365}" sibTransId="{48013F43-53A9-478B-B012-7E26A77B61DB}"/>
    <dgm:cxn modelId="{6B37F524-1B21-43FF-9F34-2B90C52A2E81}" srcId="{4EC42421-831D-4CD3-8215-2AF4300F9C01}" destId="{1F086B7E-8126-42CB-841C-4CEF673DED65}" srcOrd="1" destOrd="1" parTransId="{E520F88D-87FA-47FC-983C-F7E211B372EB}" sibTransId="{C34DE013-FE22-48BF-912D-BD128DAD9F4E}"/>
    <dgm:cxn modelId="{13606E71-8C50-4B4C-9216-215093C51DB3}" srcId="{1F086B7E-8126-42CB-841C-4CEF673DED65}" destId="{FE758BFE-1DB5-4E2E-A4E3-6EFAF9C42979}" srcOrd="0" destOrd="1" parTransId="{671ED714-4C55-4201-B2D9-904110D47383}" sibTransId="{AAA79C96-BD89-4345-8F08-FD4F4C6070DC}"/>
    <dgm:cxn modelId="{2F1F053B-8841-4D05-BF4A-E4D4DB377575}" srcId="{1F086B7E-8126-42CB-841C-4CEF673DED65}" destId="{E60667B7-4F68-47B5-BA7F-893A83D9EFFE}" srcOrd="1" destOrd="1" parTransId="{7068ECD4-CDF2-494E-A9DC-69020896E85D}" sibTransId="{485DA637-5C2F-4F78-A2F8-A12C29F68A9C}"/>
    <dgm:cxn modelId="{99A9740E-E467-4402-8D0B-8FD9563C78B4}" srcId="{1F086B7E-8126-42CB-841C-4CEF673DED65}" destId="{0AFA8921-57D5-4B42-A492-82D3F4C15CA3}" srcOrd="2" destOrd="1" parTransId="{E05A64C8-6D1D-4574-8707-4F2A2308E96A}" sibTransId="{680C68BC-FE0F-49AE-9494-FABA0477B8CD}"/>
    <dgm:cxn modelId="{8FE78CAE-1FCA-413A-8192-0FB7CBC6ABA4}" srcId="{1F086B7E-8126-42CB-841C-4CEF673DED65}" destId="{526E8B37-3A31-4280-ACB5-64EAE8668BB6}" srcOrd="3" destOrd="1" parTransId="{2F4A5414-15A1-4B6C-8391-30B9FA77642C}" sibTransId="{2B1A4147-1323-4BE2-8076-F8ECE03AE6A4}"/>
    <dgm:cxn modelId="{9E451AF2-2904-4D2A-90B8-EC88B4794842}" srcId="{1F086B7E-8126-42CB-841C-4CEF673DED65}" destId="{6DA41D85-3F04-4873-A1C9-8B62F25DC4A7}" srcOrd="4" destOrd="1" parTransId="{6E5C45D9-FA19-413B-910A-C5D6E6B31D02}" sibTransId="{101FAB4D-13B9-426F-8A26-1402E6911BAB}"/>
    <dgm:cxn modelId="{6AF8EC4A-219C-4F75-AA6B-111545FFCACE}" srcId="{4EC42421-831D-4CD3-8215-2AF4300F9C01}" destId="{8E0A02C1-6F1E-4EF5-B57F-295C1102B0A2}" srcOrd="2" destOrd="1" parTransId="{57457423-8A36-42CF-967C-7CF0FCD05277}" sibTransId="{D08C1F89-99A5-4B7D-BEA9-BDA2DC9D7A5F}"/>
    <dgm:cxn modelId="{FB6C7E71-3A75-456B-AAC8-76FB10C5BD40}" srcId="{8E0A02C1-6F1E-4EF5-B57F-295C1102B0A2}" destId="{70EA8968-3D46-4FAC-872A-D1AA28079677}" srcOrd="0" destOrd="2" parTransId="{A40B6C64-5734-4843-8BDC-0E2E9B332C76}" sibTransId="{29E21B6F-9430-44A7-9A3B-A3BCB15878E6}"/>
    <dgm:cxn modelId="{D5EBA835-DF17-4420-9E4D-6696625D508F}" srcId="{8E0A02C1-6F1E-4EF5-B57F-295C1102B0A2}" destId="{FCEC2054-4F51-44AD-9F74-E025DF37592B}" srcOrd="1" destOrd="2" parTransId="{573916C1-465F-4ACD-851B-7FA0A0DEE960}" sibTransId="{908E6DB3-157F-40D6-8A7F-B6970E06FEC8}"/>
    <dgm:cxn modelId="{91B53599-2EDC-4017-A051-0309E29070F1}" type="presOf" srcId="{A77D31B3-3808-4FBA-8FA4-CC8D448A173E}" destId="{E498DC9C-C5AC-4482-A26F-3B99DC5D79F0}" srcOrd="0" destOrd="0" presId="urn:microsoft.com/office/officeart/2005/8/layout/orgChart1"/>
    <dgm:cxn modelId="{AACDD996-B552-4F08-A84F-E9195C27723B}" type="presParOf" srcId="{E498DC9C-C5AC-4482-A26F-3B99DC5D79F0}" destId="{F728C3E8-5128-4BB6-90CC-A86769ECE335}" srcOrd="0" destOrd="0" presId="urn:microsoft.com/office/officeart/2005/8/layout/orgChart1"/>
    <dgm:cxn modelId="{71A37856-D568-4791-8644-063F790C9970}" type="presParOf" srcId="{F728C3E8-5128-4BB6-90CC-A86769ECE335}" destId="{79147750-B6BF-43FD-83A0-7ACDC9B53EFF}" srcOrd="0" destOrd="0" presId="urn:microsoft.com/office/officeart/2005/8/layout/orgChart1"/>
    <dgm:cxn modelId="{7F73BCC1-D1CA-4E8B-9589-8F23241A8E0A}" type="presOf" srcId="{47C757F0-AA23-46BE-9311-EA432CDEEAA1}" destId="{79147750-B6BF-43FD-83A0-7ACDC9B53EFF}" srcOrd="0" destOrd="0" presId="urn:microsoft.com/office/officeart/2005/8/layout/orgChart1"/>
    <dgm:cxn modelId="{084763C4-5CAB-4162-820F-30B42D95EA9E}" type="presParOf" srcId="{79147750-B6BF-43FD-83A0-7ACDC9B53EFF}" destId="{AE79172D-D441-42BB-84EA-E3D989670DED}" srcOrd="0" destOrd="0" presId="urn:microsoft.com/office/officeart/2005/8/layout/orgChart1"/>
    <dgm:cxn modelId="{B2B90C2B-F66A-4281-9554-D636B144E9F1}" type="presOf" srcId="{47C757F0-AA23-46BE-9311-EA432CDEEAA1}" destId="{AE79172D-D441-42BB-84EA-E3D989670DED}" srcOrd="0" destOrd="0" presId="urn:microsoft.com/office/officeart/2005/8/layout/orgChart1"/>
    <dgm:cxn modelId="{228CB606-2BD0-4A5D-819F-C05C40117DF6}" type="presParOf" srcId="{79147750-B6BF-43FD-83A0-7ACDC9B53EFF}" destId="{86420519-308D-4A6A-8FEA-6FB2E39BA448}" srcOrd="1" destOrd="0" presId="urn:microsoft.com/office/officeart/2005/8/layout/orgChart1"/>
    <dgm:cxn modelId="{B94663C9-B454-419E-A0A2-E4AEE5CE9F29}" type="presOf" srcId="{47C757F0-AA23-46BE-9311-EA432CDEEAA1}" destId="{86420519-308D-4A6A-8FEA-6FB2E39BA448}" srcOrd="0" destOrd="0" presId="urn:microsoft.com/office/officeart/2005/8/layout/orgChart1"/>
    <dgm:cxn modelId="{46E487D8-78EB-435F-8398-1E6D47FF29AD}" type="presParOf" srcId="{F728C3E8-5128-4BB6-90CC-A86769ECE335}" destId="{9A0FF10C-81C7-47CD-A320-768F2009480B}" srcOrd="1" destOrd="0" presId="urn:microsoft.com/office/officeart/2005/8/layout/orgChart1"/>
    <dgm:cxn modelId="{5B84F7B0-32C7-473F-B456-BDEEB3130FCE}" type="presParOf" srcId="{9A0FF10C-81C7-47CD-A320-768F2009480B}" destId="{6A259130-4455-44E0-969B-948D1249687E}" srcOrd="0" destOrd="1" presId="urn:microsoft.com/office/officeart/2005/8/layout/orgChart1"/>
    <dgm:cxn modelId="{759439E3-AFE4-4FC4-9BB3-649F7862BF1F}" type="presOf" srcId="{EACD17F5-D793-4A43-B489-D1804D50CFEF}" destId="{6A259130-4455-44E0-969B-948D1249687E}" srcOrd="0" destOrd="0" presId="urn:microsoft.com/office/officeart/2005/8/layout/orgChart1"/>
    <dgm:cxn modelId="{3236B680-2162-4EB8-8F37-AAB64D343EB7}" type="presParOf" srcId="{9A0FF10C-81C7-47CD-A320-768F2009480B}" destId="{D6C5C065-A308-417C-8ECC-04FC2BEC646C}" srcOrd="1" destOrd="1" presId="urn:microsoft.com/office/officeart/2005/8/layout/orgChart1"/>
    <dgm:cxn modelId="{80B4E5B9-D496-4F65-8F7B-BEE3F201B0A7}" type="presParOf" srcId="{D6C5C065-A308-417C-8ECC-04FC2BEC646C}" destId="{E36491EF-5019-46FD-BC82-1BD579B9EE0E}" srcOrd="0" destOrd="1" presId="urn:microsoft.com/office/officeart/2005/8/layout/orgChart1"/>
    <dgm:cxn modelId="{6B2A1146-16F5-4D37-8FF9-F47513FA3987}" type="presOf" srcId="{12714FC6-8B41-47E5-91DD-F02D34D23B93}" destId="{E36491EF-5019-46FD-BC82-1BD579B9EE0E}" srcOrd="0" destOrd="0" presId="urn:microsoft.com/office/officeart/2005/8/layout/orgChart1"/>
    <dgm:cxn modelId="{009D0B33-0037-4A65-BD49-ABFEA142FB63}" type="presParOf" srcId="{E36491EF-5019-46FD-BC82-1BD579B9EE0E}" destId="{43B7C837-49D6-40CE-BBAB-953D9E4BA7ED}" srcOrd="0" destOrd="0" presId="urn:microsoft.com/office/officeart/2005/8/layout/orgChart1"/>
    <dgm:cxn modelId="{31CD5D2A-5A69-48D2-8D8A-447299D19B11}" type="presOf" srcId="{12714FC6-8B41-47E5-91DD-F02D34D23B93}" destId="{43B7C837-49D6-40CE-BBAB-953D9E4BA7ED}" srcOrd="0" destOrd="0" presId="urn:microsoft.com/office/officeart/2005/8/layout/orgChart1"/>
    <dgm:cxn modelId="{6C67EA02-5779-4C6B-900D-3A61C0754AC5}" type="presParOf" srcId="{E36491EF-5019-46FD-BC82-1BD579B9EE0E}" destId="{9A037140-9B69-4B9F-A134-F2F2EB0F2E32}" srcOrd="1" destOrd="0" presId="urn:microsoft.com/office/officeart/2005/8/layout/orgChart1"/>
    <dgm:cxn modelId="{C6088193-B5CD-4422-94C3-D4F7F87FF844}" type="presOf" srcId="{12714FC6-8B41-47E5-91DD-F02D34D23B93}" destId="{9A037140-9B69-4B9F-A134-F2F2EB0F2E32}" srcOrd="0" destOrd="0" presId="urn:microsoft.com/office/officeart/2005/8/layout/orgChart1"/>
    <dgm:cxn modelId="{76F765EE-E9D3-445B-AFB9-51949F983FFF}" type="presParOf" srcId="{D6C5C065-A308-417C-8ECC-04FC2BEC646C}" destId="{FA37AA5D-87C2-47F6-9B72-B753C073E744}" srcOrd="1" destOrd="1" presId="urn:microsoft.com/office/officeart/2005/8/layout/orgChart1"/>
    <dgm:cxn modelId="{87833A7D-2F1D-47E1-9383-9DFF8008817A}" type="presParOf" srcId="{FA37AA5D-87C2-47F6-9B72-B753C073E744}" destId="{0F0894A0-52BD-4371-8AA1-DD9ADA55139D}" srcOrd="0" destOrd="1" presId="urn:microsoft.com/office/officeart/2005/8/layout/orgChart1"/>
    <dgm:cxn modelId="{4C6F248B-3B7B-4AFE-A2A4-FD4D06CE099D}" type="presOf" srcId="{6A765CAE-92B6-4318-8F19-3320C321035C}" destId="{0F0894A0-52BD-4371-8AA1-DD9ADA55139D}" srcOrd="0" destOrd="0" presId="urn:microsoft.com/office/officeart/2005/8/layout/orgChart1"/>
    <dgm:cxn modelId="{190D4CD2-C71F-4D3F-B047-AE51B1B3ABF3}" type="presParOf" srcId="{FA37AA5D-87C2-47F6-9B72-B753C073E744}" destId="{482F5230-310B-4D7A-8DFA-55B010BAA4F1}" srcOrd="1" destOrd="1" presId="urn:microsoft.com/office/officeart/2005/8/layout/orgChart1"/>
    <dgm:cxn modelId="{FF5ED19D-A41F-4952-B51F-C5AFFD99C9FD}" type="presParOf" srcId="{482F5230-310B-4D7A-8DFA-55B010BAA4F1}" destId="{56781567-2FAC-4503-95F9-4CFAE73C7FF1}" srcOrd="0" destOrd="1" presId="urn:microsoft.com/office/officeart/2005/8/layout/orgChart1"/>
    <dgm:cxn modelId="{F3A7DBB5-9FB0-4B42-97BE-92819490F8D1}" type="presOf" srcId="{4C3FEF47-7ECE-4C31-AB98-665AE3091089}" destId="{56781567-2FAC-4503-95F9-4CFAE73C7FF1}" srcOrd="0" destOrd="0" presId="urn:microsoft.com/office/officeart/2005/8/layout/orgChart1"/>
    <dgm:cxn modelId="{C9FCB06B-2C55-441F-B931-D7F1FA3E94A0}" type="presParOf" srcId="{56781567-2FAC-4503-95F9-4CFAE73C7FF1}" destId="{28B24EA0-5D88-458D-8E21-21060CE2321A}" srcOrd="0" destOrd="0" presId="urn:microsoft.com/office/officeart/2005/8/layout/orgChart1"/>
    <dgm:cxn modelId="{B92B648F-5549-4718-BDE6-87578602A254}" type="presOf" srcId="{4C3FEF47-7ECE-4C31-AB98-665AE3091089}" destId="{28B24EA0-5D88-458D-8E21-21060CE2321A}" srcOrd="0" destOrd="0" presId="urn:microsoft.com/office/officeart/2005/8/layout/orgChart1"/>
    <dgm:cxn modelId="{4FA9EA48-D272-43AB-9F37-AAFCC25AEA03}" type="presParOf" srcId="{56781567-2FAC-4503-95F9-4CFAE73C7FF1}" destId="{8774DD31-2521-473B-BBFD-192FE698CC29}" srcOrd="1" destOrd="0" presId="urn:microsoft.com/office/officeart/2005/8/layout/orgChart1"/>
    <dgm:cxn modelId="{E5334EF3-AEF8-43A9-8CAA-A594C6FDC9CD}" type="presOf" srcId="{4C3FEF47-7ECE-4C31-AB98-665AE3091089}" destId="{8774DD31-2521-473B-BBFD-192FE698CC29}" srcOrd="0" destOrd="0" presId="urn:microsoft.com/office/officeart/2005/8/layout/orgChart1"/>
    <dgm:cxn modelId="{2A6C5432-B366-4C1C-8AA0-D3E37A74BC89}" type="presParOf" srcId="{482F5230-310B-4D7A-8DFA-55B010BAA4F1}" destId="{A56EE1F7-B976-4F6F-A42A-01CF4E48C579}" srcOrd="1" destOrd="1" presId="urn:microsoft.com/office/officeart/2005/8/layout/orgChart1"/>
    <dgm:cxn modelId="{20728FCA-1D35-41D1-9443-B27095AD2FF6}" type="presParOf" srcId="{A56EE1F7-B976-4F6F-A42A-01CF4E48C579}" destId="{781391EE-A794-4CE7-8DBD-C73881116E82}" srcOrd="0" destOrd="1" presId="urn:microsoft.com/office/officeart/2005/8/layout/orgChart1"/>
    <dgm:cxn modelId="{0D125408-2334-4DAE-8411-0FF82B9801B5}" type="presOf" srcId="{927CBDDA-E37F-4490-87C9-857125133E27}" destId="{781391EE-A794-4CE7-8DBD-C73881116E82}" srcOrd="0" destOrd="0" presId="urn:microsoft.com/office/officeart/2005/8/layout/orgChart1"/>
    <dgm:cxn modelId="{41C02951-5AFC-4C4D-A54D-8F8028C3E426}" type="presParOf" srcId="{A56EE1F7-B976-4F6F-A42A-01CF4E48C579}" destId="{E2264ADC-72EC-4164-8410-F7C9B024E15C}" srcOrd="1" destOrd="1" presId="urn:microsoft.com/office/officeart/2005/8/layout/orgChart1"/>
    <dgm:cxn modelId="{B9824D56-8895-466D-A2E5-8B34D86FE3FE}" type="presParOf" srcId="{E2264ADC-72EC-4164-8410-F7C9B024E15C}" destId="{4C24EB74-1E3E-4C52-B137-6C39754B8D1D}" srcOrd="0" destOrd="1" presId="urn:microsoft.com/office/officeart/2005/8/layout/orgChart1"/>
    <dgm:cxn modelId="{6212FDF1-2A9E-4FC7-BE09-7B1FE3241BE4}" type="presOf" srcId="{495A85F3-FBAA-47AB-A600-1EC9096E3E5A}" destId="{4C24EB74-1E3E-4C52-B137-6C39754B8D1D}" srcOrd="0" destOrd="0" presId="urn:microsoft.com/office/officeart/2005/8/layout/orgChart1"/>
    <dgm:cxn modelId="{64255A95-EF52-4806-A0FA-D519134C528F}" type="presParOf" srcId="{4C24EB74-1E3E-4C52-B137-6C39754B8D1D}" destId="{4CA840E5-ED58-4406-9157-EB90C72F5A2E}" srcOrd="0" destOrd="0" presId="urn:microsoft.com/office/officeart/2005/8/layout/orgChart1"/>
    <dgm:cxn modelId="{53E2BB44-7E10-495E-B9C2-BB4AD1BFEA58}" type="presOf" srcId="{495A85F3-FBAA-47AB-A600-1EC9096E3E5A}" destId="{4CA840E5-ED58-4406-9157-EB90C72F5A2E}" srcOrd="0" destOrd="0" presId="urn:microsoft.com/office/officeart/2005/8/layout/orgChart1"/>
    <dgm:cxn modelId="{FE16D012-A3A8-4004-891C-9010843695A9}" type="presParOf" srcId="{4C24EB74-1E3E-4C52-B137-6C39754B8D1D}" destId="{A07EC8E6-AFF8-468E-9B92-4DCCDBD29DAF}" srcOrd="1" destOrd="0" presId="urn:microsoft.com/office/officeart/2005/8/layout/orgChart1"/>
    <dgm:cxn modelId="{3EED18CD-B7E1-4704-AE8C-3E5D7882EC1D}" type="presOf" srcId="{495A85F3-FBAA-47AB-A600-1EC9096E3E5A}" destId="{A07EC8E6-AFF8-468E-9B92-4DCCDBD29DAF}" srcOrd="0" destOrd="0" presId="urn:microsoft.com/office/officeart/2005/8/layout/orgChart1"/>
    <dgm:cxn modelId="{FC045426-1380-483D-A235-125C9089160C}" type="presParOf" srcId="{E2264ADC-72EC-4164-8410-F7C9B024E15C}" destId="{0639183B-514A-45D6-8B4A-FC1407646FD2}" srcOrd="1" destOrd="1" presId="urn:microsoft.com/office/officeart/2005/8/layout/orgChart1"/>
    <dgm:cxn modelId="{52D94548-EA11-4EE7-92CA-B692ADAF7F4E}" type="presParOf" srcId="{E2264ADC-72EC-4164-8410-F7C9B024E15C}" destId="{83DCD4A0-CBFD-420C-B3CD-621E3AB478F8}" srcOrd="2" destOrd="1" presId="urn:microsoft.com/office/officeart/2005/8/layout/orgChart1"/>
    <dgm:cxn modelId="{050C0109-4A70-40B5-A2C5-F0A41069C141}" type="presParOf" srcId="{A56EE1F7-B976-4F6F-A42A-01CF4E48C579}" destId="{EBD393BA-1BAF-4BB0-A9D1-E2370A4D55B3}" srcOrd="2" destOrd="1" presId="urn:microsoft.com/office/officeart/2005/8/layout/orgChart1"/>
    <dgm:cxn modelId="{0AD8B624-8C3B-4986-8116-08859856E656}" type="presOf" srcId="{16A4C18C-756B-4AFE-B99B-744320C616CF}" destId="{EBD393BA-1BAF-4BB0-A9D1-E2370A4D55B3}" srcOrd="0" destOrd="0" presId="urn:microsoft.com/office/officeart/2005/8/layout/orgChart1"/>
    <dgm:cxn modelId="{26B19F5B-1089-40BC-863C-004BD30A5354}" type="presParOf" srcId="{A56EE1F7-B976-4F6F-A42A-01CF4E48C579}" destId="{C97E0080-F9BB-4A65-8AFE-B961B9578E88}" srcOrd="3" destOrd="1" presId="urn:microsoft.com/office/officeart/2005/8/layout/orgChart1"/>
    <dgm:cxn modelId="{3D204031-ECBF-4B65-AEFD-B36F1D853761}" type="presParOf" srcId="{C97E0080-F9BB-4A65-8AFE-B961B9578E88}" destId="{31019B4C-520A-421B-906A-66C69B29C5AF}" srcOrd="0" destOrd="3" presId="urn:microsoft.com/office/officeart/2005/8/layout/orgChart1"/>
    <dgm:cxn modelId="{A34C54E7-4925-426D-9904-B3E343987799}" type="presOf" srcId="{7E1EC059-6ED1-4AB1-B288-84A6167EEFB8}" destId="{31019B4C-520A-421B-906A-66C69B29C5AF}" srcOrd="0" destOrd="0" presId="urn:microsoft.com/office/officeart/2005/8/layout/orgChart1"/>
    <dgm:cxn modelId="{EFEBB197-E1C7-4B23-B626-D827D57756C5}" type="presParOf" srcId="{31019B4C-520A-421B-906A-66C69B29C5AF}" destId="{EC617F3F-D9BD-4EF5-B349-0C3BBFF15B27}" srcOrd="0" destOrd="0" presId="urn:microsoft.com/office/officeart/2005/8/layout/orgChart1"/>
    <dgm:cxn modelId="{13BAB07A-75E6-44E5-B7C4-AE1521F131D7}" type="presOf" srcId="{7E1EC059-6ED1-4AB1-B288-84A6167EEFB8}" destId="{EC617F3F-D9BD-4EF5-B349-0C3BBFF15B27}" srcOrd="0" destOrd="0" presId="urn:microsoft.com/office/officeart/2005/8/layout/orgChart1"/>
    <dgm:cxn modelId="{2332322C-29C9-463E-BF30-39A490E2A320}" type="presParOf" srcId="{31019B4C-520A-421B-906A-66C69B29C5AF}" destId="{26A0CFA8-2BBA-4E3A-8CE8-E10E750BA183}" srcOrd="1" destOrd="0" presId="urn:microsoft.com/office/officeart/2005/8/layout/orgChart1"/>
    <dgm:cxn modelId="{C877C005-24D8-4F13-A72E-5E809FD7A2C4}" type="presOf" srcId="{7E1EC059-6ED1-4AB1-B288-84A6167EEFB8}" destId="{26A0CFA8-2BBA-4E3A-8CE8-E10E750BA183}" srcOrd="0" destOrd="0" presId="urn:microsoft.com/office/officeart/2005/8/layout/orgChart1"/>
    <dgm:cxn modelId="{CC247302-3AB6-46BE-8415-61634499FC9D}" type="presParOf" srcId="{C97E0080-F9BB-4A65-8AFE-B961B9578E88}" destId="{EDC4E231-1B6A-48AF-8FC5-12F13C9DF47C}" srcOrd="1" destOrd="3" presId="urn:microsoft.com/office/officeart/2005/8/layout/orgChart1"/>
    <dgm:cxn modelId="{E7631408-752D-4721-8F3F-87EA2039CFB8}" type="presParOf" srcId="{C97E0080-F9BB-4A65-8AFE-B961B9578E88}" destId="{CED863BD-A312-4BA2-A24F-78C63AFF8F45}" srcOrd="2" destOrd="3" presId="urn:microsoft.com/office/officeart/2005/8/layout/orgChart1"/>
    <dgm:cxn modelId="{72B64524-564E-42A3-A7F4-B1D38BE1A6B4}" type="presParOf" srcId="{A56EE1F7-B976-4F6F-A42A-01CF4E48C579}" destId="{6073B280-C775-4C30-8550-0110BC9DB81B}" srcOrd="4" destOrd="1" presId="urn:microsoft.com/office/officeart/2005/8/layout/orgChart1"/>
    <dgm:cxn modelId="{3D5A1FF5-FCD3-4335-986F-946E4C8548F8}" type="presOf" srcId="{2C4A5F85-A24A-4866-870F-3F06E5D31231}" destId="{6073B280-C775-4C30-8550-0110BC9DB81B}" srcOrd="0" destOrd="0" presId="urn:microsoft.com/office/officeart/2005/8/layout/orgChart1"/>
    <dgm:cxn modelId="{1B9898D5-3DE4-4627-BDC3-A0119F7F3099}" type="presParOf" srcId="{A56EE1F7-B976-4F6F-A42A-01CF4E48C579}" destId="{94AF284A-9595-4A55-B5CD-375C5E1685B2}" srcOrd="5" destOrd="1" presId="urn:microsoft.com/office/officeart/2005/8/layout/orgChart1"/>
    <dgm:cxn modelId="{A19D4CC7-9EBF-48B4-B9FC-899A7F41417B}" type="presParOf" srcId="{94AF284A-9595-4A55-B5CD-375C5E1685B2}" destId="{BF4F4823-92D2-49BD-A8C0-E057A89D9728}" srcOrd="0" destOrd="5" presId="urn:microsoft.com/office/officeart/2005/8/layout/orgChart1"/>
    <dgm:cxn modelId="{CB09DAA0-BB83-48C5-8D07-833DCDC5A380}" type="presOf" srcId="{1EE989E7-D030-4427-B1C2-328BC33B5E99}" destId="{BF4F4823-92D2-49BD-A8C0-E057A89D9728}" srcOrd="0" destOrd="0" presId="urn:microsoft.com/office/officeart/2005/8/layout/orgChart1"/>
    <dgm:cxn modelId="{F856E11B-E310-4E92-A72D-481965576946}" type="presParOf" srcId="{BF4F4823-92D2-49BD-A8C0-E057A89D9728}" destId="{5B843752-0375-48D7-8261-6046FFC8F40A}" srcOrd="0" destOrd="0" presId="urn:microsoft.com/office/officeart/2005/8/layout/orgChart1"/>
    <dgm:cxn modelId="{CCFC1D7F-B622-4D42-B7CA-72E7B2D679A0}" type="presOf" srcId="{1EE989E7-D030-4427-B1C2-328BC33B5E99}" destId="{5B843752-0375-48D7-8261-6046FFC8F40A}" srcOrd="0" destOrd="0" presId="urn:microsoft.com/office/officeart/2005/8/layout/orgChart1"/>
    <dgm:cxn modelId="{26A23530-B3BD-4763-AA63-DC89EB675F2D}" type="presParOf" srcId="{BF4F4823-92D2-49BD-A8C0-E057A89D9728}" destId="{4869F0FD-C215-40C3-9826-6F2C18BA87E4}" srcOrd="1" destOrd="0" presId="urn:microsoft.com/office/officeart/2005/8/layout/orgChart1"/>
    <dgm:cxn modelId="{9C6D0E6E-207E-4340-86AD-6BE1DFFFD0A4}" type="presOf" srcId="{1EE989E7-D030-4427-B1C2-328BC33B5E99}" destId="{4869F0FD-C215-40C3-9826-6F2C18BA87E4}" srcOrd="0" destOrd="0" presId="urn:microsoft.com/office/officeart/2005/8/layout/orgChart1"/>
    <dgm:cxn modelId="{3286B3CC-66C8-4321-910A-D15F9664A480}" type="presParOf" srcId="{94AF284A-9595-4A55-B5CD-375C5E1685B2}" destId="{B53B2361-2A87-46AE-92A2-D55CBB379C16}" srcOrd="1" destOrd="5" presId="urn:microsoft.com/office/officeart/2005/8/layout/orgChart1"/>
    <dgm:cxn modelId="{B66A7285-729B-4145-971D-00E2E1D97C72}" type="presParOf" srcId="{94AF284A-9595-4A55-B5CD-375C5E1685B2}" destId="{D0972AFF-1161-4AF7-8D6E-B72858D70D61}" srcOrd="2" destOrd="5" presId="urn:microsoft.com/office/officeart/2005/8/layout/orgChart1"/>
    <dgm:cxn modelId="{2B733E61-06DC-4613-AB0E-43FB10899971}" type="presParOf" srcId="{A56EE1F7-B976-4F6F-A42A-01CF4E48C579}" destId="{4EC917C0-C95C-4196-BA8E-74A55B0C49CC}" srcOrd="6" destOrd="1" presId="urn:microsoft.com/office/officeart/2005/8/layout/orgChart1"/>
    <dgm:cxn modelId="{BD0A5A89-CEAA-463D-A974-F833BD6F0EBB}" type="presOf" srcId="{912A9051-859A-4AC9-9749-8067F787D62F}" destId="{4EC917C0-C95C-4196-BA8E-74A55B0C49CC}" srcOrd="0" destOrd="0" presId="urn:microsoft.com/office/officeart/2005/8/layout/orgChart1"/>
    <dgm:cxn modelId="{B90A2914-C419-4ABF-AF12-4A4D1B5AB4D3}" type="presParOf" srcId="{A56EE1F7-B976-4F6F-A42A-01CF4E48C579}" destId="{1D8551FE-A75A-4226-948C-CC90583E5D5A}" srcOrd="7" destOrd="1" presId="urn:microsoft.com/office/officeart/2005/8/layout/orgChart1"/>
    <dgm:cxn modelId="{71D406D6-4076-48F3-86A5-AC67079C9BBA}" type="presParOf" srcId="{1D8551FE-A75A-4226-948C-CC90583E5D5A}" destId="{686785C1-A45A-4BEF-8988-7462900A2BFB}" srcOrd="0" destOrd="7" presId="urn:microsoft.com/office/officeart/2005/8/layout/orgChart1"/>
    <dgm:cxn modelId="{1067A40E-2109-486B-82B2-6BFB4EBDF093}" type="presOf" srcId="{9DE009C7-0965-48C2-93D9-BBDE05683571}" destId="{686785C1-A45A-4BEF-8988-7462900A2BFB}" srcOrd="0" destOrd="0" presId="urn:microsoft.com/office/officeart/2005/8/layout/orgChart1"/>
    <dgm:cxn modelId="{608E049A-27E2-43EB-BB93-96DCC6F138B9}" type="presParOf" srcId="{686785C1-A45A-4BEF-8988-7462900A2BFB}" destId="{ECDD84D0-20B1-4060-A8AE-9790B3966534}" srcOrd="0" destOrd="0" presId="urn:microsoft.com/office/officeart/2005/8/layout/orgChart1"/>
    <dgm:cxn modelId="{C38132A8-A82A-4F65-9D6A-1D130DA2FD45}" type="presOf" srcId="{9DE009C7-0965-48C2-93D9-BBDE05683571}" destId="{ECDD84D0-20B1-4060-A8AE-9790B3966534}" srcOrd="0" destOrd="0" presId="urn:microsoft.com/office/officeart/2005/8/layout/orgChart1"/>
    <dgm:cxn modelId="{3DB23EC4-478C-4B3C-AF40-35B6A908DC0C}" type="presParOf" srcId="{686785C1-A45A-4BEF-8988-7462900A2BFB}" destId="{5E553CF4-B96C-40D9-A8F6-8C6D9A3BBA64}" srcOrd="1" destOrd="0" presId="urn:microsoft.com/office/officeart/2005/8/layout/orgChart1"/>
    <dgm:cxn modelId="{2E8622CE-A395-45FB-892E-F09412ECDA2C}" type="presOf" srcId="{9DE009C7-0965-48C2-93D9-BBDE05683571}" destId="{5E553CF4-B96C-40D9-A8F6-8C6D9A3BBA64}" srcOrd="0" destOrd="0" presId="urn:microsoft.com/office/officeart/2005/8/layout/orgChart1"/>
    <dgm:cxn modelId="{D9B12B10-27C9-4CB6-AC1A-38844960C99A}" type="presParOf" srcId="{1D8551FE-A75A-4226-948C-CC90583E5D5A}" destId="{C27D7597-B08A-4081-BFAE-AC3955A24C34}" srcOrd="1" destOrd="7" presId="urn:microsoft.com/office/officeart/2005/8/layout/orgChart1"/>
    <dgm:cxn modelId="{400F8775-0820-448B-977A-5BB220705AA8}" type="presParOf" srcId="{1D8551FE-A75A-4226-948C-CC90583E5D5A}" destId="{D46C30B1-2D2F-4C8B-9C31-F68578B5CD9C}" srcOrd="2" destOrd="7" presId="urn:microsoft.com/office/officeart/2005/8/layout/orgChart1"/>
    <dgm:cxn modelId="{9A9F8BB9-1708-4CFF-8235-FC64C1831168}" type="presParOf" srcId="{A56EE1F7-B976-4F6F-A42A-01CF4E48C579}" destId="{2A759AE0-30DA-4ABB-859D-3FAF30B99E1D}" srcOrd="8" destOrd="1" presId="urn:microsoft.com/office/officeart/2005/8/layout/orgChart1"/>
    <dgm:cxn modelId="{9383BAFF-B219-4EF4-B880-20E91D78DF35}" type="presOf" srcId="{C7C046DC-D75F-425F-A441-51B5C81CDEE5}" destId="{2A759AE0-30DA-4ABB-859D-3FAF30B99E1D}" srcOrd="0" destOrd="0" presId="urn:microsoft.com/office/officeart/2005/8/layout/orgChart1"/>
    <dgm:cxn modelId="{BACFCBF8-E4DE-485D-B1F2-F869283EE237}" type="presParOf" srcId="{A56EE1F7-B976-4F6F-A42A-01CF4E48C579}" destId="{1273ED06-798C-4D0F-B6DC-68BB1243E48B}" srcOrd="9" destOrd="1" presId="urn:microsoft.com/office/officeart/2005/8/layout/orgChart1"/>
    <dgm:cxn modelId="{BE5FB8E9-35E4-4986-8822-DBE767CD6C20}" type="presParOf" srcId="{1273ED06-798C-4D0F-B6DC-68BB1243E48B}" destId="{5D566ACC-1BE3-4849-80BC-F0B99FA28BC7}" srcOrd="0" destOrd="9" presId="urn:microsoft.com/office/officeart/2005/8/layout/orgChart1"/>
    <dgm:cxn modelId="{3E64AD16-1093-465A-B2EF-CD77ECEF4C21}" type="presOf" srcId="{32C4E8EA-2F69-4A44-82DE-1F0F88329DEA}" destId="{5D566ACC-1BE3-4849-80BC-F0B99FA28BC7}" srcOrd="0" destOrd="0" presId="urn:microsoft.com/office/officeart/2005/8/layout/orgChart1"/>
    <dgm:cxn modelId="{2F48A237-CB65-4F66-845C-40F1D06A8032}" type="presParOf" srcId="{5D566ACC-1BE3-4849-80BC-F0B99FA28BC7}" destId="{B03DF457-BED7-40D2-835F-57A8B1B85094}" srcOrd="0" destOrd="0" presId="urn:microsoft.com/office/officeart/2005/8/layout/orgChart1"/>
    <dgm:cxn modelId="{2B672C89-47FD-4EAB-9AE4-3F0E1F3DE6DB}" type="presOf" srcId="{32C4E8EA-2F69-4A44-82DE-1F0F88329DEA}" destId="{B03DF457-BED7-40D2-835F-57A8B1B85094}" srcOrd="0" destOrd="0" presId="urn:microsoft.com/office/officeart/2005/8/layout/orgChart1"/>
    <dgm:cxn modelId="{2997C326-23FC-4ED1-B467-DB3A015DC251}" type="presParOf" srcId="{5D566ACC-1BE3-4849-80BC-F0B99FA28BC7}" destId="{A3194326-48B6-4580-8A05-1E28F6077302}" srcOrd="1" destOrd="0" presId="urn:microsoft.com/office/officeart/2005/8/layout/orgChart1"/>
    <dgm:cxn modelId="{2DFFE96A-A5AC-4AB7-A8EE-A1A4A7CBBDCC}" type="presOf" srcId="{32C4E8EA-2F69-4A44-82DE-1F0F88329DEA}" destId="{A3194326-48B6-4580-8A05-1E28F6077302}" srcOrd="0" destOrd="0" presId="urn:microsoft.com/office/officeart/2005/8/layout/orgChart1"/>
    <dgm:cxn modelId="{8DD3D762-5ADA-4CB9-AFB7-679B9D0146B1}" type="presParOf" srcId="{1273ED06-798C-4D0F-B6DC-68BB1243E48B}" destId="{E99B3578-3BBF-44B5-B9DD-6410B08047DE}" srcOrd="1" destOrd="9" presId="urn:microsoft.com/office/officeart/2005/8/layout/orgChart1"/>
    <dgm:cxn modelId="{FEA45502-CB0D-47C1-87B6-52701CEA0585}" type="presParOf" srcId="{1273ED06-798C-4D0F-B6DC-68BB1243E48B}" destId="{EDA125D8-3C68-4F43-B7B8-E694332A2434}" srcOrd="2" destOrd="9" presId="urn:microsoft.com/office/officeart/2005/8/layout/orgChart1"/>
    <dgm:cxn modelId="{D2366207-74D0-4648-8E6D-01924CEF4010}" type="presParOf" srcId="{482F5230-310B-4D7A-8DFA-55B010BAA4F1}" destId="{1C2F238E-295B-494A-9328-8C1982BAD872}" srcOrd="2" destOrd="1" presId="urn:microsoft.com/office/officeart/2005/8/layout/orgChart1"/>
    <dgm:cxn modelId="{EDFE1271-D423-406E-B764-6004D23B029F}" type="presParOf" srcId="{FA37AA5D-87C2-47F6-9B72-B753C073E744}" destId="{9F3003EA-57A4-4F54-A76A-42E3E23249E3}" srcOrd="2" destOrd="1" presId="urn:microsoft.com/office/officeart/2005/8/layout/orgChart1"/>
    <dgm:cxn modelId="{EF86D2F4-150D-4A5B-9DBC-3673E0DCE0D5}" type="presOf" srcId="{B8AEAACA-98F4-4682-B43E-A82A3E2B3009}" destId="{9F3003EA-57A4-4F54-A76A-42E3E23249E3}" srcOrd="0" destOrd="0" presId="urn:microsoft.com/office/officeart/2005/8/layout/orgChart1"/>
    <dgm:cxn modelId="{34FAF292-E9A1-44BC-9C7E-FD40ED7CE5DC}" type="presParOf" srcId="{FA37AA5D-87C2-47F6-9B72-B753C073E744}" destId="{491EF3EE-1A40-436E-A941-EAA1F24B1027}" srcOrd="3" destOrd="1" presId="urn:microsoft.com/office/officeart/2005/8/layout/orgChart1"/>
    <dgm:cxn modelId="{77C36A68-6111-4CD9-BD50-082F7948998A}" type="presParOf" srcId="{491EF3EE-1A40-436E-A941-EAA1F24B1027}" destId="{0F7D81B9-C197-409E-9014-01915F02EB1F}" srcOrd="0" destOrd="3" presId="urn:microsoft.com/office/officeart/2005/8/layout/orgChart1"/>
    <dgm:cxn modelId="{E01B029E-05B0-4081-9199-2820E14AEF38}" type="presOf" srcId="{82923539-D3BF-410E-99AA-0B87D018AB43}" destId="{0F7D81B9-C197-409E-9014-01915F02EB1F}" srcOrd="0" destOrd="0" presId="urn:microsoft.com/office/officeart/2005/8/layout/orgChart1"/>
    <dgm:cxn modelId="{7F29DBC6-4FB7-4ED6-98F1-4697D5B73409}" type="presParOf" srcId="{0F7D81B9-C197-409E-9014-01915F02EB1F}" destId="{B38E4104-ED6F-4DBD-B47C-ED12B6C0961F}" srcOrd="0" destOrd="0" presId="urn:microsoft.com/office/officeart/2005/8/layout/orgChart1"/>
    <dgm:cxn modelId="{FA663426-F770-4EE6-A979-526F99315686}" type="presOf" srcId="{82923539-D3BF-410E-99AA-0B87D018AB43}" destId="{B38E4104-ED6F-4DBD-B47C-ED12B6C0961F}" srcOrd="0" destOrd="0" presId="urn:microsoft.com/office/officeart/2005/8/layout/orgChart1"/>
    <dgm:cxn modelId="{EA6ECF2A-0181-4B6C-B96C-568AA8F74416}" type="presParOf" srcId="{0F7D81B9-C197-409E-9014-01915F02EB1F}" destId="{6A5F9286-2378-4E97-9560-DAA0149CCFFB}" srcOrd="1" destOrd="0" presId="urn:microsoft.com/office/officeart/2005/8/layout/orgChart1"/>
    <dgm:cxn modelId="{C1F554E2-480E-4D0F-A5DA-684974604B19}" type="presOf" srcId="{82923539-D3BF-410E-99AA-0B87D018AB43}" destId="{6A5F9286-2378-4E97-9560-DAA0149CCFFB}" srcOrd="0" destOrd="0" presId="urn:microsoft.com/office/officeart/2005/8/layout/orgChart1"/>
    <dgm:cxn modelId="{3E198B3D-75AF-4C69-BCCB-C9D2D46E019D}" type="presParOf" srcId="{491EF3EE-1A40-436E-A941-EAA1F24B1027}" destId="{342ECE1A-695C-473B-A731-9A0C4D287B11}" srcOrd="1" destOrd="3" presId="urn:microsoft.com/office/officeart/2005/8/layout/orgChart1"/>
    <dgm:cxn modelId="{A2DE632F-A6AB-402A-8924-77FB64609474}" type="presParOf" srcId="{342ECE1A-695C-473B-A731-9A0C4D287B11}" destId="{A3C6AF93-5ED6-4964-9DE0-2A56F2D62B58}" srcOrd="0" destOrd="1" presId="urn:microsoft.com/office/officeart/2005/8/layout/orgChart1"/>
    <dgm:cxn modelId="{BDF6DFDC-5268-4C02-9813-FC97718AD87A}" type="presOf" srcId="{AA35EF35-4D74-4015-BC98-CFDD0C4788B8}" destId="{A3C6AF93-5ED6-4964-9DE0-2A56F2D62B58}" srcOrd="0" destOrd="0" presId="urn:microsoft.com/office/officeart/2005/8/layout/orgChart1"/>
    <dgm:cxn modelId="{6A7E2E19-A64F-40E9-B8B2-9AB75F672834}" type="presParOf" srcId="{342ECE1A-695C-473B-A731-9A0C4D287B11}" destId="{04CFD70F-0416-471D-A0EE-CB8A65C9C4C5}" srcOrd="1" destOrd="1" presId="urn:microsoft.com/office/officeart/2005/8/layout/orgChart1"/>
    <dgm:cxn modelId="{65EA8080-FF4D-4845-A0A5-3A9F6135837B}" type="presParOf" srcId="{04CFD70F-0416-471D-A0EE-CB8A65C9C4C5}" destId="{81FFEA3F-893E-4D3D-B525-DF6C2A34F766}" srcOrd="0" destOrd="1" presId="urn:microsoft.com/office/officeart/2005/8/layout/orgChart1"/>
    <dgm:cxn modelId="{F4163188-66C7-418B-8BEC-36AB3E9295CE}" type="presOf" srcId="{8025CF70-15EE-4251-BDFD-753465125D70}" destId="{81FFEA3F-893E-4D3D-B525-DF6C2A34F766}" srcOrd="0" destOrd="0" presId="urn:microsoft.com/office/officeart/2005/8/layout/orgChart1"/>
    <dgm:cxn modelId="{1348DE50-40BE-4D59-B5CD-1159D946414F}" type="presParOf" srcId="{81FFEA3F-893E-4D3D-B525-DF6C2A34F766}" destId="{F9D5977C-D43C-45DB-9685-6E5CF1E4F129}" srcOrd="0" destOrd="0" presId="urn:microsoft.com/office/officeart/2005/8/layout/orgChart1"/>
    <dgm:cxn modelId="{1D1531B6-1A49-4028-8AD8-6BD7EE4CA444}" type="presOf" srcId="{8025CF70-15EE-4251-BDFD-753465125D70}" destId="{F9D5977C-D43C-45DB-9685-6E5CF1E4F129}" srcOrd="0" destOrd="0" presId="urn:microsoft.com/office/officeart/2005/8/layout/orgChart1"/>
    <dgm:cxn modelId="{534903A1-5490-486C-A54D-8F02AC9B7B67}" type="presParOf" srcId="{81FFEA3F-893E-4D3D-B525-DF6C2A34F766}" destId="{CF4DE269-6E38-4E84-8114-9961FE3CD6B9}" srcOrd="1" destOrd="0" presId="urn:microsoft.com/office/officeart/2005/8/layout/orgChart1"/>
    <dgm:cxn modelId="{F0B41AE3-C64A-4263-AE45-0D65AE35BA85}" type="presOf" srcId="{8025CF70-15EE-4251-BDFD-753465125D70}" destId="{CF4DE269-6E38-4E84-8114-9961FE3CD6B9}" srcOrd="0" destOrd="0" presId="urn:microsoft.com/office/officeart/2005/8/layout/orgChart1"/>
    <dgm:cxn modelId="{2271A483-5DCA-438E-89C2-0CBABE74DD9F}" type="presParOf" srcId="{04CFD70F-0416-471D-A0EE-CB8A65C9C4C5}" destId="{5D4FF303-5D0B-452F-812C-46A2C829C2DE}" srcOrd="1" destOrd="1" presId="urn:microsoft.com/office/officeart/2005/8/layout/orgChart1"/>
    <dgm:cxn modelId="{D7E6171E-5624-4FD3-9F04-C5DA9EB87512}" type="presParOf" srcId="{04CFD70F-0416-471D-A0EE-CB8A65C9C4C5}" destId="{FAFE34CE-9649-453A-AA83-F91449EE388F}" srcOrd="2" destOrd="1" presId="urn:microsoft.com/office/officeart/2005/8/layout/orgChart1"/>
    <dgm:cxn modelId="{E5D957BE-3CAF-40E9-AF72-8B4A8EC48032}" type="presParOf" srcId="{342ECE1A-695C-473B-A731-9A0C4D287B11}" destId="{6E27E42B-8324-4501-92EE-EB62BD8DE978}" srcOrd="2" destOrd="1" presId="urn:microsoft.com/office/officeart/2005/8/layout/orgChart1"/>
    <dgm:cxn modelId="{0B3E3FFF-0118-4D86-A558-43A436A16D51}" type="presOf" srcId="{F7441DF5-E786-45BE-A7F5-0FAD8B41809F}" destId="{6E27E42B-8324-4501-92EE-EB62BD8DE978}" srcOrd="0" destOrd="0" presId="urn:microsoft.com/office/officeart/2005/8/layout/orgChart1"/>
    <dgm:cxn modelId="{2FA5EB7B-ADF0-4F2F-A2A9-E105F4D011D8}" type="presParOf" srcId="{342ECE1A-695C-473B-A731-9A0C4D287B11}" destId="{9147891B-168A-48B3-87CF-D602AB33912E}" srcOrd="3" destOrd="1" presId="urn:microsoft.com/office/officeart/2005/8/layout/orgChart1"/>
    <dgm:cxn modelId="{46C815DA-A0F7-4733-8E54-5DF3F014EB74}" type="presParOf" srcId="{9147891B-168A-48B3-87CF-D602AB33912E}" destId="{90991BEF-DBB2-4127-BDCE-85E7B1C6556A}" srcOrd="0" destOrd="3" presId="urn:microsoft.com/office/officeart/2005/8/layout/orgChart1"/>
    <dgm:cxn modelId="{5D2616A7-02E5-45C4-99F1-3A34D0DEE279}" type="presOf" srcId="{9D9E1744-4927-49ED-B332-BCD176833A06}" destId="{90991BEF-DBB2-4127-BDCE-85E7B1C6556A}" srcOrd="0" destOrd="0" presId="urn:microsoft.com/office/officeart/2005/8/layout/orgChart1"/>
    <dgm:cxn modelId="{FD6ED8ED-55A8-426A-9EBC-42D8D057365F}" type="presParOf" srcId="{90991BEF-DBB2-4127-BDCE-85E7B1C6556A}" destId="{8C927E3A-FAC3-4D9C-8F5C-75C33F8F3A78}" srcOrd="0" destOrd="0" presId="urn:microsoft.com/office/officeart/2005/8/layout/orgChart1"/>
    <dgm:cxn modelId="{AEA09FDF-9627-41B9-B4E3-A3AED0F2B3DC}" type="presOf" srcId="{9D9E1744-4927-49ED-B332-BCD176833A06}" destId="{8C927E3A-FAC3-4D9C-8F5C-75C33F8F3A78}" srcOrd="0" destOrd="0" presId="urn:microsoft.com/office/officeart/2005/8/layout/orgChart1"/>
    <dgm:cxn modelId="{B464245E-711A-49AB-B788-61DD51D0818A}" type="presParOf" srcId="{90991BEF-DBB2-4127-BDCE-85E7B1C6556A}" destId="{9126633E-8AB3-4C95-8957-356945184718}" srcOrd="1" destOrd="0" presId="urn:microsoft.com/office/officeart/2005/8/layout/orgChart1"/>
    <dgm:cxn modelId="{3A52AD06-FF86-4F0B-8FE1-657B9FD3F07E}" type="presOf" srcId="{9D9E1744-4927-49ED-B332-BCD176833A06}" destId="{9126633E-8AB3-4C95-8957-356945184718}" srcOrd="0" destOrd="0" presId="urn:microsoft.com/office/officeart/2005/8/layout/orgChart1"/>
    <dgm:cxn modelId="{BCFE1B72-B80C-4D0B-BA37-E246EE1EBA5B}" type="presParOf" srcId="{9147891B-168A-48B3-87CF-D602AB33912E}" destId="{1D1F976A-7D7D-44A7-8E16-3A3AC38006C9}" srcOrd="1" destOrd="3" presId="urn:microsoft.com/office/officeart/2005/8/layout/orgChart1"/>
    <dgm:cxn modelId="{EECB3634-C711-4BFF-BB31-002D90389A2D}" type="presParOf" srcId="{9147891B-168A-48B3-87CF-D602AB33912E}" destId="{5949E846-5F06-408A-A69E-7CA59239B4AD}" srcOrd="2" destOrd="3" presId="urn:microsoft.com/office/officeart/2005/8/layout/orgChart1"/>
    <dgm:cxn modelId="{ACA4D906-DDF2-4F79-B811-7E9F85FE2528}" type="presParOf" srcId="{342ECE1A-695C-473B-A731-9A0C4D287B11}" destId="{5761EA27-A1AB-43FB-BB1C-9735DE90F128}" srcOrd="4" destOrd="1" presId="urn:microsoft.com/office/officeart/2005/8/layout/orgChart1"/>
    <dgm:cxn modelId="{991E00D9-EE7A-4BDE-A56B-CB9A82EEF5F5}" type="presOf" srcId="{DE80D580-5964-48CB-BC5F-15F572F041F1}" destId="{5761EA27-A1AB-43FB-BB1C-9735DE90F128}" srcOrd="0" destOrd="0" presId="urn:microsoft.com/office/officeart/2005/8/layout/orgChart1"/>
    <dgm:cxn modelId="{C8E8B182-8238-4ED2-8E6C-38EFD6E29B1B}" type="presParOf" srcId="{342ECE1A-695C-473B-A731-9A0C4D287B11}" destId="{5F07CEF9-0BBB-48B4-ACAD-6A6C611CB592}" srcOrd="5" destOrd="1" presId="urn:microsoft.com/office/officeart/2005/8/layout/orgChart1"/>
    <dgm:cxn modelId="{6CC3CF32-D841-423A-9A94-3DA7AC054219}" type="presParOf" srcId="{5F07CEF9-0BBB-48B4-ACAD-6A6C611CB592}" destId="{963EB882-D7B1-4714-ADA8-756B60A37A19}" srcOrd="0" destOrd="5" presId="urn:microsoft.com/office/officeart/2005/8/layout/orgChart1"/>
    <dgm:cxn modelId="{F8D5BB93-A3F8-4515-8667-75348BEF446D}" type="presOf" srcId="{8AE0F854-9EA9-4D28-893C-CEA894D4C41B}" destId="{963EB882-D7B1-4714-ADA8-756B60A37A19}" srcOrd="0" destOrd="0" presId="urn:microsoft.com/office/officeart/2005/8/layout/orgChart1"/>
    <dgm:cxn modelId="{A950DD77-FBD0-4DB5-AD66-EC9A58B8B897}" type="presParOf" srcId="{963EB882-D7B1-4714-ADA8-756B60A37A19}" destId="{E5924A4C-C797-401D-9AB0-2672F0535127}" srcOrd="0" destOrd="0" presId="urn:microsoft.com/office/officeart/2005/8/layout/orgChart1"/>
    <dgm:cxn modelId="{299A4172-FDA0-40A4-A2BB-3D7CA5B12BAE}" type="presOf" srcId="{8AE0F854-9EA9-4D28-893C-CEA894D4C41B}" destId="{E5924A4C-C797-401D-9AB0-2672F0535127}" srcOrd="0" destOrd="0" presId="urn:microsoft.com/office/officeart/2005/8/layout/orgChart1"/>
    <dgm:cxn modelId="{F4BB4F9C-62DE-4E8E-8559-B37AC84EE7D3}" type="presParOf" srcId="{963EB882-D7B1-4714-ADA8-756B60A37A19}" destId="{B3C24EF5-D7DD-417F-86C7-F164EA9AA0B8}" srcOrd="1" destOrd="0" presId="urn:microsoft.com/office/officeart/2005/8/layout/orgChart1"/>
    <dgm:cxn modelId="{DDABA432-4964-42CC-A9F5-FE34BC92EB6F}" type="presOf" srcId="{8AE0F854-9EA9-4D28-893C-CEA894D4C41B}" destId="{B3C24EF5-D7DD-417F-86C7-F164EA9AA0B8}" srcOrd="0" destOrd="0" presId="urn:microsoft.com/office/officeart/2005/8/layout/orgChart1"/>
    <dgm:cxn modelId="{B37785AF-B380-43D9-984B-63D09B119C56}" type="presParOf" srcId="{5F07CEF9-0BBB-48B4-ACAD-6A6C611CB592}" destId="{ED6176B2-975C-4214-8080-BB0C8BDAE3F1}" srcOrd="1" destOrd="5" presId="urn:microsoft.com/office/officeart/2005/8/layout/orgChart1"/>
    <dgm:cxn modelId="{B14A7DE2-4CED-41A5-B556-69D2C5403AE9}" type="presParOf" srcId="{5F07CEF9-0BBB-48B4-ACAD-6A6C611CB592}" destId="{DD5F251A-9DCC-41AF-B0A9-B70F64FB711F}" srcOrd="2" destOrd="5" presId="urn:microsoft.com/office/officeart/2005/8/layout/orgChart1"/>
    <dgm:cxn modelId="{74105112-78AD-49DE-BCA3-899FC7F88782}" type="presParOf" srcId="{342ECE1A-695C-473B-A731-9A0C4D287B11}" destId="{FB571C44-8DE5-47F6-9154-62904BDED6C9}" srcOrd="6" destOrd="1" presId="urn:microsoft.com/office/officeart/2005/8/layout/orgChart1"/>
    <dgm:cxn modelId="{67475124-B897-4E3A-9729-6D12608B9979}" type="presOf" srcId="{BCB14810-09E9-438C-85CC-073405E41102}" destId="{FB571C44-8DE5-47F6-9154-62904BDED6C9}" srcOrd="0" destOrd="0" presId="urn:microsoft.com/office/officeart/2005/8/layout/orgChart1"/>
    <dgm:cxn modelId="{4938AE55-ECC5-4687-9E5E-49479893647D}" type="presParOf" srcId="{342ECE1A-695C-473B-A731-9A0C4D287B11}" destId="{3E58745B-418D-4348-9CCF-916588117A79}" srcOrd="7" destOrd="1" presId="urn:microsoft.com/office/officeart/2005/8/layout/orgChart1"/>
    <dgm:cxn modelId="{B19B422C-AA7D-4E08-8BC5-7DEC560FCD39}" type="presParOf" srcId="{3E58745B-418D-4348-9CCF-916588117A79}" destId="{72FCD034-D398-4537-9E37-DFDAC328BF09}" srcOrd="0" destOrd="7" presId="urn:microsoft.com/office/officeart/2005/8/layout/orgChart1"/>
    <dgm:cxn modelId="{F9B21ACF-7B16-47BE-8832-A2FE049EB706}" type="presOf" srcId="{58DEE5AA-E2E5-4CB6-994D-9C7E2521FB4E}" destId="{72FCD034-D398-4537-9E37-DFDAC328BF09}" srcOrd="0" destOrd="0" presId="urn:microsoft.com/office/officeart/2005/8/layout/orgChart1"/>
    <dgm:cxn modelId="{910D4D5D-5A06-4F6F-8EED-24931785EB2B}" type="presParOf" srcId="{72FCD034-D398-4537-9E37-DFDAC328BF09}" destId="{387510D9-39DF-43C1-A142-10B256187146}" srcOrd="0" destOrd="0" presId="urn:microsoft.com/office/officeart/2005/8/layout/orgChart1"/>
    <dgm:cxn modelId="{5B010FC3-3D17-4E8D-9108-8C0151CCE218}" type="presOf" srcId="{58DEE5AA-E2E5-4CB6-994D-9C7E2521FB4E}" destId="{387510D9-39DF-43C1-A142-10B256187146}" srcOrd="0" destOrd="0" presId="urn:microsoft.com/office/officeart/2005/8/layout/orgChart1"/>
    <dgm:cxn modelId="{9A0DE97D-8BC0-433A-ABF7-53777BDA1069}" type="presParOf" srcId="{72FCD034-D398-4537-9E37-DFDAC328BF09}" destId="{3F5768C3-9A33-4DEC-A7E9-9E1FBF12A581}" srcOrd="1" destOrd="0" presId="urn:microsoft.com/office/officeart/2005/8/layout/orgChart1"/>
    <dgm:cxn modelId="{61EA0370-2368-49C1-93A9-54B4EC795CA9}" type="presOf" srcId="{58DEE5AA-E2E5-4CB6-994D-9C7E2521FB4E}" destId="{3F5768C3-9A33-4DEC-A7E9-9E1FBF12A581}" srcOrd="0" destOrd="0" presId="urn:microsoft.com/office/officeart/2005/8/layout/orgChart1"/>
    <dgm:cxn modelId="{1F881265-7B76-490D-BAD3-B44F0AA1E4AA}" type="presParOf" srcId="{3E58745B-418D-4348-9CCF-916588117A79}" destId="{D81A9078-3FAD-466D-8D9A-31FB39C63508}" srcOrd="1" destOrd="7" presId="urn:microsoft.com/office/officeart/2005/8/layout/orgChart1"/>
    <dgm:cxn modelId="{46715F48-F3E5-4F79-8BF1-45847A6489F6}" type="presParOf" srcId="{3E58745B-418D-4348-9CCF-916588117A79}" destId="{5E84C8BA-AA68-4981-91B8-5427FF1C3EAA}" srcOrd="2" destOrd="7" presId="urn:microsoft.com/office/officeart/2005/8/layout/orgChart1"/>
    <dgm:cxn modelId="{CCCE65BC-1C6A-4E56-8D30-C7290C5D6F7A}" type="presParOf" srcId="{342ECE1A-695C-473B-A731-9A0C4D287B11}" destId="{032300D6-B39C-408F-9E41-AC9257895471}" srcOrd="8" destOrd="1" presId="urn:microsoft.com/office/officeart/2005/8/layout/orgChart1"/>
    <dgm:cxn modelId="{50B81A0A-8E3F-45EF-BAE7-1A4F9401068D}" type="presOf" srcId="{69E6803E-91A7-4C53-8EE6-570B447091A9}" destId="{032300D6-B39C-408F-9E41-AC9257895471}" srcOrd="0" destOrd="0" presId="urn:microsoft.com/office/officeart/2005/8/layout/orgChart1"/>
    <dgm:cxn modelId="{B99E6D14-181A-4EE2-8392-F781C062BCB4}" type="presParOf" srcId="{342ECE1A-695C-473B-A731-9A0C4D287B11}" destId="{EB5D342F-7A43-45A7-B39B-03082D5D9941}" srcOrd="9" destOrd="1" presId="urn:microsoft.com/office/officeart/2005/8/layout/orgChart1"/>
    <dgm:cxn modelId="{0301723C-FCC1-4A62-9978-BBAB5D178E4E}" type="presParOf" srcId="{EB5D342F-7A43-45A7-B39B-03082D5D9941}" destId="{463E53C7-76B1-4100-8651-AD9D025AEDB0}" srcOrd="0" destOrd="9" presId="urn:microsoft.com/office/officeart/2005/8/layout/orgChart1"/>
    <dgm:cxn modelId="{552462E0-3878-4F13-A270-B846DF4848F7}" type="presOf" srcId="{C3D76EDA-62BB-41F1-8BE2-51DA5D27B6D0}" destId="{463E53C7-76B1-4100-8651-AD9D025AEDB0}" srcOrd="0" destOrd="0" presId="urn:microsoft.com/office/officeart/2005/8/layout/orgChart1"/>
    <dgm:cxn modelId="{32D87725-EC3A-4E27-8D95-F0A2438DB442}" type="presParOf" srcId="{463E53C7-76B1-4100-8651-AD9D025AEDB0}" destId="{DABFDFA0-E519-448A-8D2D-8AECD5CAB947}" srcOrd="0" destOrd="0" presId="urn:microsoft.com/office/officeart/2005/8/layout/orgChart1"/>
    <dgm:cxn modelId="{2E329E0D-C58B-4D4B-9F14-98B7C1DF335C}" type="presOf" srcId="{C3D76EDA-62BB-41F1-8BE2-51DA5D27B6D0}" destId="{DABFDFA0-E519-448A-8D2D-8AECD5CAB947}" srcOrd="0" destOrd="0" presId="urn:microsoft.com/office/officeart/2005/8/layout/orgChart1"/>
    <dgm:cxn modelId="{53283E8B-1B30-43B7-A6EE-6A6A53DD7D55}" type="presParOf" srcId="{463E53C7-76B1-4100-8651-AD9D025AEDB0}" destId="{C5B414C0-FC70-48DF-A8B7-A7E57D7F2ECE}" srcOrd="1" destOrd="0" presId="urn:microsoft.com/office/officeart/2005/8/layout/orgChart1"/>
    <dgm:cxn modelId="{7143F9A8-13E8-4E6F-879B-F0F4412EE530}" type="presOf" srcId="{C3D76EDA-62BB-41F1-8BE2-51DA5D27B6D0}" destId="{C5B414C0-FC70-48DF-A8B7-A7E57D7F2ECE}" srcOrd="0" destOrd="0" presId="urn:microsoft.com/office/officeart/2005/8/layout/orgChart1"/>
    <dgm:cxn modelId="{A77B8937-E722-4079-8EE8-60931F6B0B04}" type="presParOf" srcId="{EB5D342F-7A43-45A7-B39B-03082D5D9941}" destId="{F383F2C2-2D13-4AEC-B996-AFC289C0F952}" srcOrd="1" destOrd="9" presId="urn:microsoft.com/office/officeart/2005/8/layout/orgChart1"/>
    <dgm:cxn modelId="{E000EBF2-FEBC-48DA-B323-3B4AFB1C21F7}" type="presParOf" srcId="{EB5D342F-7A43-45A7-B39B-03082D5D9941}" destId="{A7B2E716-7957-4C86-A4E4-A404C2835147}" srcOrd="2" destOrd="9" presId="urn:microsoft.com/office/officeart/2005/8/layout/orgChart1"/>
    <dgm:cxn modelId="{628EA95F-C912-44B8-AE9B-563895AC671A}" type="presParOf" srcId="{491EF3EE-1A40-436E-A941-EAA1F24B1027}" destId="{6F031425-11AE-4BC0-AC8B-C222FA89D7AD}" srcOrd="2" destOrd="3" presId="urn:microsoft.com/office/officeart/2005/8/layout/orgChart1"/>
    <dgm:cxn modelId="{EE233006-65C3-42F6-B238-3195E2753600}" type="presParOf" srcId="{FA37AA5D-87C2-47F6-9B72-B753C073E744}" destId="{EDCEC708-0296-4EFA-9813-F1DEF7C40455}" srcOrd="4" destOrd="1" presId="urn:microsoft.com/office/officeart/2005/8/layout/orgChart1"/>
    <dgm:cxn modelId="{DD56E292-EC17-4B6D-9C6B-70028818547E}" type="presOf" srcId="{F917D9C9-A55D-4EF8-9616-2F47DC07B374}" destId="{EDCEC708-0296-4EFA-9813-F1DEF7C40455}" srcOrd="0" destOrd="0" presId="urn:microsoft.com/office/officeart/2005/8/layout/orgChart1"/>
    <dgm:cxn modelId="{6190A529-055A-425C-AC1A-9BF1B0FA8414}" type="presParOf" srcId="{FA37AA5D-87C2-47F6-9B72-B753C073E744}" destId="{8404925D-BB92-4C6D-83BD-801511EDDF7B}" srcOrd="5" destOrd="1" presId="urn:microsoft.com/office/officeart/2005/8/layout/orgChart1"/>
    <dgm:cxn modelId="{4C2D54E1-3ECE-4505-8583-BD2A37D59271}" type="presParOf" srcId="{8404925D-BB92-4C6D-83BD-801511EDDF7B}" destId="{67B4F651-8EBA-4838-BAFA-2081054EFA0C}" srcOrd="0" destOrd="5" presId="urn:microsoft.com/office/officeart/2005/8/layout/orgChart1"/>
    <dgm:cxn modelId="{F12DA61F-7FB7-4DCA-A8F0-1C2A95901F19}" type="presOf" srcId="{C814C8C9-EB07-4A16-98AA-B4655E769A6D}" destId="{67B4F651-8EBA-4838-BAFA-2081054EFA0C}" srcOrd="0" destOrd="0" presId="urn:microsoft.com/office/officeart/2005/8/layout/orgChart1"/>
    <dgm:cxn modelId="{0A51E44E-73B3-4304-8665-477EE96E557B}" type="presParOf" srcId="{67B4F651-8EBA-4838-BAFA-2081054EFA0C}" destId="{2C680BCB-4CB7-4D77-94E1-CE9D5D9D85ED}" srcOrd="0" destOrd="0" presId="urn:microsoft.com/office/officeart/2005/8/layout/orgChart1"/>
    <dgm:cxn modelId="{AFBD4807-AA1F-4775-BC58-4F8CDCBEF253}" type="presOf" srcId="{C814C8C9-EB07-4A16-98AA-B4655E769A6D}" destId="{2C680BCB-4CB7-4D77-94E1-CE9D5D9D85ED}" srcOrd="0" destOrd="0" presId="urn:microsoft.com/office/officeart/2005/8/layout/orgChart1"/>
    <dgm:cxn modelId="{66973C5A-007D-42AA-BC26-65D522672B5A}" type="presParOf" srcId="{67B4F651-8EBA-4838-BAFA-2081054EFA0C}" destId="{040EB2F5-4D41-494E-9440-32FB85D95765}" srcOrd="1" destOrd="0" presId="urn:microsoft.com/office/officeart/2005/8/layout/orgChart1"/>
    <dgm:cxn modelId="{ECA59373-C33D-4868-BF48-19A6969D6872}" type="presOf" srcId="{C814C8C9-EB07-4A16-98AA-B4655E769A6D}" destId="{040EB2F5-4D41-494E-9440-32FB85D95765}" srcOrd="0" destOrd="0" presId="urn:microsoft.com/office/officeart/2005/8/layout/orgChart1"/>
    <dgm:cxn modelId="{DFB501AB-4E93-43C4-B22F-FBDF97AF27CB}" type="presParOf" srcId="{8404925D-BB92-4C6D-83BD-801511EDDF7B}" destId="{B3FBB566-6BAA-40FD-B903-59EF034DBFDA}" srcOrd="1" destOrd="5" presId="urn:microsoft.com/office/officeart/2005/8/layout/orgChart1"/>
    <dgm:cxn modelId="{DD57B9E0-CCE1-4443-B7EE-C04F6D42AEB3}" type="presParOf" srcId="{B3FBB566-6BAA-40FD-B903-59EF034DBFDA}" destId="{B0CB4EBE-70A2-42FD-BD34-3E4C04A6D881}" srcOrd="0" destOrd="1" presId="urn:microsoft.com/office/officeart/2005/8/layout/orgChart1"/>
    <dgm:cxn modelId="{D8A9D2F5-417B-4D88-A6A9-CF0406CFF472}" type="presOf" srcId="{43A84D85-EB65-4949-97AF-89D227327B6C}" destId="{B0CB4EBE-70A2-42FD-BD34-3E4C04A6D881}" srcOrd="0" destOrd="0" presId="urn:microsoft.com/office/officeart/2005/8/layout/orgChart1"/>
    <dgm:cxn modelId="{67C74F01-A1C5-47AA-880A-A689447B0B73}" type="presParOf" srcId="{B3FBB566-6BAA-40FD-B903-59EF034DBFDA}" destId="{1A70717E-B056-47BD-A688-1CB89FC1959B}" srcOrd="1" destOrd="1" presId="urn:microsoft.com/office/officeart/2005/8/layout/orgChart1"/>
    <dgm:cxn modelId="{72BD6C0D-205A-41A4-B12A-80E675B8F070}" type="presParOf" srcId="{1A70717E-B056-47BD-A688-1CB89FC1959B}" destId="{604188DD-D900-4EBB-AB7C-A7E7A038CCEA}" srcOrd="0" destOrd="1" presId="urn:microsoft.com/office/officeart/2005/8/layout/orgChart1"/>
    <dgm:cxn modelId="{70AA1F4E-632C-4C88-8387-5380ADDCC77B}" type="presOf" srcId="{0F07B2BF-27C7-41B4-90CB-E2100A856F77}" destId="{604188DD-D900-4EBB-AB7C-A7E7A038CCEA}" srcOrd="0" destOrd="0" presId="urn:microsoft.com/office/officeart/2005/8/layout/orgChart1"/>
    <dgm:cxn modelId="{43000357-D9BE-4843-AB00-1475AC178F85}" type="presParOf" srcId="{604188DD-D900-4EBB-AB7C-A7E7A038CCEA}" destId="{8AB5875A-D2BB-4C66-8E3E-69452D34E0D3}" srcOrd="0" destOrd="0" presId="urn:microsoft.com/office/officeart/2005/8/layout/orgChart1"/>
    <dgm:cxn modelId="{E68B3FD8-743A-4F84-BF1D-C424777DB790}" type="presOf" srcId="{0F07B2BF-27C7-41B4-90CB-E2100A856F77}" destId="{8AB5875A-D2BB-4C66-8E3E-69452D34E0D3}" srcOrd="0" destOrd="0" presId="urn:microsoft.com/office/officeart/2005/8/layout/orgChart1"/>
    <dgm:cxn modelId="{5E653E36-548E-4B1C-B53B-BD384395499B}" type="presParOf" srcId="{604188DD-D900-4EBB-AB7C-A7E7A038CCEA}" destId="{1E11FDC7-AD66-4824-BF91-E25EE6F82FE2}" srcOrd="1" destOrd="0" presId="urn:microsoft.com/office/officeart/2005/8/layout/orgChart1"/>
    <dgm:cxn modelId="{B55A2343-42BD-4F24-A192-A855397B8FD1}" type="presOf" srcId="{0F07B2BF-27C7-41B4-90CB-E2100A856F77}" destId="{1E11FDC7-AD66-4824-BF91-E25EE6F82FE2}" srcOrd="0" destOrd="0" presId="urn:microsoft.com/office/officeart/2005/8/layout/orgChart1"/>
    <dgm:cxn modelId="{5651C828-241E-4910-A77D-2A847316DE0C}" type="presParOf" srcId="{1A70717E-B056-47BD-A688-1CB89FC1959B}" destId="{CB75B61B-440A-423C-9EE6-AB277BDDA600}" srcOrd="1" destOrd="1" presId="urn:microsoft.com/office/officeart/2005/8/layout/orgChart1"/>
    <dgm:cxn modelId="{74A60929-E564-4332-A04D-5893B0D06D85}" type="presParOf" srcId="{1A70717E-B056-47BD-A688-1CB89FC1959B}" destId="{79398E89-3B06-4257-8284-F833A42B1C1C}" srcOrd="2" destOrd="1" presId="urn:microsoft.com/office/officeart/2005/8/layout/orgChart1"/>
    <dgm:cxn modelId="{D7D89210-3084-4688-BBD1-4F940577599D}" type="presParOf" srcId="{B3FBB566-6BAA-40FD-B903-59EF034DBFDA}" destId="{7413E797-05D0-4A66-A6CB-97B878DD0787}" srcOrd="2" destOrd="1" presId="urn:microsoft.com/office/officeart/2005/8/layout/orgChart1"/>
    <dgm:cxn modelId="{31E49493-1691-4882-9AFA-1E8B8663DB22}" type="presOf" srcId="{740D87B1-428A-42F9-BDE0-7570ACF1AED0}" destId="{7413E797-05D0-4A66-A6CB-97B878DD0787}" srcOrd="0" destOrd="0" presId="urn:microsoft.com/office/officeart/2005/8/layout/orgChart1"/>
    <dgm:cxn modelId="{84D485EB-CEEE-4DAA-97AB-615D180A0636}" type="presParOf" srcId="{B3FBB566-6BAA-40FD-B903-59EF034DBFDA}" destId="{E55BC736-8EEC-4E8F-9DF0-37B1D08CC30A}" srcOrd="3" destOrd="1" presId="urn:microsoft.com/office/officeart/2005/8/layout/orgChart1"/>
    <dgm:cxn modelId="{8C9B7E48-4CD1-497E-B750-4B4F73C783C5}" type="presParOf" srcId="{E55BC736-8EEC-4E8F-9DF0-37B1D08CC30A}" destId="{E966322E-1B60-4EA4-90ED-8B5BEC57D5E6}" srcOrd="0" destOrd="3" presId="urn:microsoft.com/office/officeart/2005/8/layout/orgChart1"/>
    <dgm:cxn modelId="{AA36E174-5721-4ED0-909A-20C588AE5A31}" type="presOf" srcId="{6B5EB332-8AB4-4EF9-A66F-A12CFD535980}" destId="{E966322E-1B60-4EA4-90ED-8B5BEC57D5E6}" srcOrd="0" destOrd="0" presId="urn:microsoft.com/office/officeart/2005/8/layout/orgChart1"/>
    <dgm:cxn modelId="{9183C28E-472E-4E7D-9A48-36D719629374}" type="presParOf" srcId="{E966322E-1B60-4EA4-90ED-8B5BEC57D5E6}" destId="{47FCD69C-C64E-455F-99C3-D7F12617922A}" srcOrd="0" destOrd="0" presId="urn:microsoft.com/office/officeart/2005/8/layout/orgChart1"/>
    <dgm:cxn modelId="{FCAC0CF4-0CA9-4469-9728-81D660A15B3A}" type="presOf" srcId="{6B5EB332-8AB4-4EF9-A66F-A12CFD535980}" destId="{47FCD69C-C64E-455F-99C3-D7F12617922A}" srcOrd="0" destOrd="0" presId="urn:microsoft.com/office/officeart/2005/8/layout/orgChart1"/>
    <dgm:cxn modelId="{E13F9BED-DF49-4BD7-88F8-A0CC71AAC060}" type="presParOf" srcId="{E966322E-1B60-4EA4-90ED-8B5BEC57D5E6}" destId="{092DAA43-1DF4-454F-9598-550739B88BF2}" srcOrd="1" destOrd="0" presId="urn:microsoft.com/office/officeart/2005/8/layout/orgChart1"/>
    <dgm:cxn modelId="{2D920471-609F-4349-B884-88D64BFBC5C2}" type="presOf" srcId="{6B5EB332-8AB4-4EF9-A66F-A12CFD535980}" destId="{092DAA43-1DF4-454F-9598-550739B88BF2}" srcOrd="0" destOrd="0" presId="urn:microsoft.com/office/officeart/2005/8/layout/orgChart1"/>
    <dgm:cxn modelId="{1D2EE050-0771-4FE7-AAEC-BAC74918C83A}" type="presParOf" srcId="{E55BC736-8EEC-4E8F-9DF0-37B1D08CC30A}" destId="{AE713B92-CC45-493B-9ED5-6FF97900E776}" srcOrd="1" destOrd="3" presId="urn:microsoft.com/office/officeart/2005/8/layout/orgChart1"/>
    <dgm:cxn modelId="{CB5CCCC9-1A68-4A5C-8D10-F1DDF7CC4179}" type="presParOf" srcId="{E55BC736-8EEC-4E8F-9DF0-37B1D08CC30A}" destId="{A04EA0E3-4580-422A-8BD7-96AF04B3FA6A}" srcOrd="2" destOrd="3" presId="urn:microsoft.com/office/officeart/2005/8/layout/orgChart1"/>
    <dgm:cxn modelId="{60621AE0-4CD8-46C4-9C4B-A00D59855817}" type="presParOf" srcId="{8404925D-BB92-4C6D-83BD-801511EDDF7B}" destId="{88D6F4A9-9F47-4C62-84E2-E6857B714B2B}" srcOrd="2" destOrd="5" presId="urn:microsoft.com/office/officeart/2005/8/layout/orgChart1"/>
    <dgm:cxn modelId="{3C8C874F-E901-4749-908F-04C2E9394EC9}" type="presParOf" srcId="{D6C5C065-A308-417C-8ECC-04FC2BEC646C}" destId="{A7309641-2A58-41EA-9E42-56812CF298ED}" srcOrd="2" destOrd="1" presId="urn:microsoft.com/office/officeart/2005/8/layout/orgChart1"/>
    <dgm:cxn modelId="{C61EA3C7-A555-47D2-84AB-DF8ECE70361B}" type="presParOf" srcId="{9A0FF10C-81C7-47CD-A320-768F2009480B}" destId="{F492B679-3C8C-4E72-95A8-8B81298826E7}" srcOrd="2" destOrd="1" presId="urn:microsoft.com/office/officeart/2005/8/layout/orgChart1"/>
    <dgm:cxn modelId="{9D86E9CC-FF0D-4EE6-85AC-CEDA96F6EAF6}" type="presOf" srcId="{8D5FB264-0A5C-4C3A-85B7-453D9BD837DF}" destId="{F492B679-3C8C-4E72-95A8-8B81298826E7}" srcOrd="0" destOrd="0" presId="urn:microsoft.com/office/officeart/2005/8/layout/orgChart1"/>
    <dgm:cxn modelId="{BA27159C-C4B4-4045-817C-F938C9D72DFD}" type="presParOf" srcId="{9A0FF10C-81C7-47CD-A320-768F2009480B}" destId="{C6F584B9-7EA2-46D8-913B-8F508509ECAB}" srcOrd="3" destOrd="1" presId="urn:microsoft.com/office/officeart/2005/8/layout/orgChart1"/>
    <dgm:cxn modelId="{01920CCA-B6F2-482F-B27D-708A52C1E1D8}" type="presParOf" srcId="{C6F584B9-7EA2-46D8-913B-8F508509ECAB}" destId="{6CAD9CE6-86A1-4F7D-98A6-3AF53F55F9E3}" srcOrd="0" destOrd="3" presId="urn:microsoft.com/office/officeart/2005/8/layout/orgChart1"/>
    <dgm:cxn modelId="{EE10E5B4-4C6B-4124-BE2C-108356234192}" type="presOf" srcId="{4EC42421-831D-4CD3-8215-2AF4300F9C01}" destId="{6CAD9CE6-86A1-4F7D-98A6-3AF53F55F9E3}" srcOrd="0" destOrd="0" presId="urn:microsoft.com/office/officeart/2005/8/layout/orgChart1"/>
    <dgm:cxn modelId="{9A1E1E70-EBBF-4BB6-BEBB-B4B996B12182}" type="presParOf" srcId="{6CAD9CE6-86A1-4F7D-98A6-3AF53F55F9E3}" destId="{08A0D1D2-3A20-4D63-8E35-B7C8B6B16D48}" srcOrd="0" destOrd="0" presId="urn:microsoft.com/office/officeart/2005/8/layout/orgChart1"/>
    <dgm:cxn modelId="{ED3294DE-933E-4063-AA1A-B043E08DD51B}" type="presOf" srcId="{4EC42421-831D-4CD3-8215-2AF4300F9C01}" destId="{08A0D1D2-3A20-4D63-8E35-B7C8B6B16D48}" srcOrd="0" destOrd="0" presId="urn:microsoft.com/office/officeart/2005/8/layout/orgChart1"/>
    <dgm:cxn modelId="{4B889ECE-40C7-4CC4-A7CE-C42A970E4F7F}" type="presParOf" srcId="{6CAD9CE6-86A1-4F7D-98A6-3AF53F55F9E3}" destId="{6238C53E-A961-488B-8FBD-6EC13507B069}" srcOrd="1" destOrd="0" presId="urn:microsoft.com/office/officeart/2005/8/layout/orgChart1"/>
    <dgm:cxn modelId="{337AC4D5-99E9-437B-AFAB-494C0555826A}" type="presOf" srcId="{4EC42421-831D-4CD3-8215-2AF4300F9C01}" destId="{6238C53E-A961-488B-8FBD-6EC13507B069}" srcOrd="0" destOrd="0" presId="urn:microsoft.com/office/officeart/2005/8/layout/orgChart1"/>
    <dgm:cxn modelId="{3AD7AD2F-D367-40EF-8244-C7E4CA6438F1}" type="presParOf" srcId="{C6F584B9-7EA2-46D8-913B-8F508509ECAB}" destId="{A9C46FD3-3BE9-4E6E-BFF6-B0B42B13F857}" srcOrd="1" destOrd="3" presId="urn:microsoft.com/office/officeart/2005/8/layout/orgChart1"/>
    <dgm:cxn modelId="{924126A6-8988-4190-A676-F9DE7720804A}" type="presParOf" srcId="{A9C46FD3-3BE9-4E6E-BFF6-B0B42B13F857}" destId="{C822E3D2-A5B3-4775-BD63-E7F885BA99A7}" srcOrd="0" destOrd="1" presId="urn:microsoft.com/office/officeart/2005/8/layout/orgChart1"/>
    <dgm:cxn modelId="{11EA7B94-73EB-4ACB-9E2C-E275885F7D37}" type="presOf" srcId="{E12EC0B1-631B-4EF1-B291-128642CAC680}" destId="{C822E3D2-A5B3-4775-BD63-E7F885BA99A7}" srcOrd="0" destOrd="0" presId="urn:microsoft.com/office/officeart/2005/8/layout/orgChart1"/>
    <dgm:cxn modelId="{29DA959C-0003-438B-9549-04542B7A0DB9}" type="presParOf" srcId="{A9C46FD3-3BE9-4E6E-BFF6-B0B42B13F857}" destId="{477DF6F3-266D-4924-BCCE-C199FB731C56}" srcOrd="1" destOrd="1" presId="urn:microsoft.com/office/officeart/2005/8/layout/orgChart1"/>
    <dgm:cxn modelId="{CC21A263-AB33-42FB-BE8E-99D3340805D2}" type="presParOf" srcId="{477DF6F3-266D-4924-BCCE-C199FB731C56}" destId="{0283CA94-8689-4A9D-BACD-2B12D2B607C5}" srcOrd="0" destOrd="1" presId="urn:microsoft.com/office/officeart/2005/8/layout/orgChart1"/>
    <dgm:cxn modelId="{6C119E6B-1C00-4DED-894F-AF13F0D2A413}" type="presOf" srcId="{B66330A6-96C1-48D2-BA28-52F0BB1D2A9D}" destId="{0283CA94-8689-4A9D-BACD-2B12D2B607C5}" srcOrd="0" destOrd="0" presId="urn:microsoft.com/office/officeart/2005/8/layout/orgChart1"/>
    <dgm:cxn modelId="{695726EE-0F27-4562-B0C9-03D80230652E}" type="presParOf" srcId="{0283CA94-8689-4A9D-BACD-2B12D2B607C5}" destId="{634930F2-06C8-465E-82C7-BC0F4BC17769}" srcOrd="0" destOrd="0" presId="urn:microsoft.com/office/officeart/2005/8/layout/orgChart1"/>
    <dgm:cxn modelId="{122CDF4C-93BA-427B-AE20-8B9E2B89FEA2}" type="presOf" srcId="{B66330A6-96C1-48D2-BA28-52F0BB1D2A9D}" destId="{634930F2-06C8-465E-82C7-BC0F4BC17769}" srcOrd="0" destOrd="0" presId="urn:microsoft.com/office/officeart/2005/8/layout/orgChart1"/>
    <dgm:cxn modelId="{2B36F585-ACF7-446A-AEE4-B05F6BCCA039}" type="presParOf" srcId="{0283CA94-8689-4A9D-BACD-2B12D2B607C5}" destId="{8016D857-D91B-4768-B8D5-13968F715089}" srcOrd="1" destOrd="0" presId="urn:microsoft.com/office/officeart/2005/8/layout/orgChart1"/>
    <dgm:cxn modelId="{CB1796BD-7B2A-4DEF-9E81-3D698D7B8A61}" type="presOf" srcId="{B66330A6-96C1-48D2-BA28-52F0BB1D2A9D}" destId="{8016D857-D91B-4768-B8D5-13968F715089}" srcOrd="0" destOrd="0" presId="urn:microsoft.com/office/officeart/2005/8/layout/orgChart1"/>
    <dgm:cxn modelId="{BC7E2D90-67B0-4697-BBFB-D1F057EAC807}" type="presParOf" srcId="{477DF6F3-266D-4924-BCCE-C199FB731C56}" destId="{1201D4F0-F386-47EB-9F04-F2B7FF483DBD}" srcOrd="1" destOrd="1" presId="urn:microsoft.com/office/officeart/2005/8/layout/orgChart1"/>
    <dgm:cxn modelId="{1DD9B8E6-3B1D-4CFE-B463-D863AE99CCD9}" type="presParOf" srcId="{1201D4F0-F386-47EB-9F04-F2B7FF483DBD}" destId="{70D4F150-173B-4EFC-9EDC-5FCC64E4EA65}" srcOrd="0" destOrd="1" presId="urn:microsoft.com/office/officeart/2005/8/layout/orgChart1"/>
    <dgm:cxn modelId="{875F5DFA-F32F-4B07-9799-88EDAD8AD570}" type="presOf" srcId="{F447BEC9-B8A7-4F11-9492-07690096C64F}" destId="{70D4F150-173B-4EFC-9EDC-5FCC64E4EA65}" srcOrd="0" destOrd="0" presId="urn:microsoft.com/office/officeart/2005/8/layout/orgChart1"/>
    <dgm:cxn modelId="{87A667D1-5559-4426-92F1-9D968834E434}" type="presParOf" srcId="{1201D4F0-F386-47EB-9F04-F2B7FF483DBD}" destId="{2BE45627-2FFF-4974-B12F-B698AE4AC003}" srcOrd="1" destOrd="1" presId="urn:microsoft.com/office/officeart/2005/8/layout/orgChart1"/>
    <dgm:cxn modelId="{8989C896-7C30-40A2-9BF2-8FEBBE7FD453}" type="presParOf" srcId="{2BE45627-2FFF-4974-B12F-B698AE4AC003}" destId="{211D3102-FCC8-4192-A19B-E8AD36DE96CD}" srcOrd="0" destOrd="1" presId="urn:microsoft.com/office/officeart/2005/8/layout/orgChart1"/>
    <dgm:cxn modelId="{61C622DF-C9C2-42FA-976E-6637970D803A}" type="presOf" srcId="{AC0D2EA8-7D8E-46E9-96DC-F7F38B6E509E}" destId="{211D3102-FCC8-4192-A19B-E8AD36DE96CD}" srcOrd="0" destOrd="0" presId="urn:microsoft.com/office/officeart/2005/8/layout/orgChart1"/>
    <dgm:cxn modelId="{CFDC440E-EA5A-4430-A094-42EEA59CEBBA}" type="presParOf" srcId="{211D3102-FCC8-4192-A19B-E8AD36DE96CD}" destId="{BB4FE92A-915F-4225-BF90-7D6A9B7D2278}" srcOrd="0" destOrd="0" presId="urn:microsoft.com/office/officeart/2005/8/layout/orgChart1"/>
    <dgm:cxn modelId="{86D4C5EC-60BC-4760-94F5-837DB525117A}" type="presOf" srcId="{AC0D2EA8-7D8E-46E9-96DC-F7F38B6E509E}" destId="{BB4FE92A-915F-4225-BF90-7D6A9B7D2278}" srcOrd="0" destOrd="0" presId="urn:microsoft.com/office/officeart/2005/8/layout/orgChart1"/>
    <dgm:cxn modelId="{026E108A-EF8A-4805-A0C1-EE95D1563274}" type="presParOf" srcId="{211D3102-FCC8-4192-A19B-E8AD36DE96CD}" destId="{477C8CC0-16B0-490B-BD57-0BD963AB860C}" srcOrd="1" destOrd="0" presId="urn:microsoft.com/office/officeart/2005/8/layout/orgChart1"/>
    <dgm:cxn modelId="{B4B21D49-2AA2-4412-BB1F-23A6DC28FE13}" type="presOf" srcId="{AC0D2EA8-7D8E-46E9-96DC-F7F38B6E509E}" destId="{477C8CC0-16B0-490B-BD57-0BD963AB860C}" srcOrd="0" destOrd="0" presId="urn:microsoft.com/office/officeart/2005/8/layout/orgChart1"/>
    <dgm:cxn modelId="{BF2A4162-2BD0-4E42-8669-E6D56C830FA5}" type="presParOf" srcId="{2BE45627-2FFF-4974-B12F-B698AE4AC003}" destId="{5576B864-483C-4FCE-811F-D4DC9D796DB3}" srcOrd="1" destOrd="1" presId="urn:microsoft.com/office/officeart/2005/8/layout/orgChart1"/>
    <dgm:cxn modelId="{731ECD56-E006-4719-ADE2-976388A92EA5}" type="presParOf" srcId="{2BE45627-2FFF-4974-B12F-B698AE4AC003}" destId="{9472F8B8-F85D-4E4A-922E-79AE56348675}" srcOrd="2" destOrd="1" presId="urn:microsoft.com/office/officeart/2005/8/layout/orgChart1"/>
    <dgm:cxn modelId="{10F5551A-8200-4F38-A121-C15861E2D554}" type="presParOf" srcId="{1201D4F0-F386-47EB-9F04-F2B7FF483DBD}" destId="{DA3C3F4A-DD18-4BD3-8EDD-50AC1B654978}" srcOrd="2" destOrd="1" presId="urn:microsoft.com/office/officeart/2005/8/layout/orgChart1"/>
    <dgm:cxn modelId="{2665C48B-F2A5-4C7A-B645-1A4B9495F52E}" type="presOf" srcId="{B67FE22B-7473-43AF-B955-9201A9242E7E}" destId="{DA3C3F4A-DD18-4BD3-8EDD-50AC1B654978}" srcOrd="0" destOrd="0" presId="urn:microsoft.com/office/officeart/2005/8/layout/orgChart1"/>
    <dgm:cxn modelId="{A5F536F4-C78F-4F2E-924B-52B2E925C5E0}" type="presParOf" srcId="{1201D4F0-F386-47EB-9F04-F2B7FF483DBD}" destId="{AB2B9888-ABEB-4BFE-AF33-76A726C986D5}" srcOrd="3" destOrd="1" presId="urn:microsoft.com/office/officeart/2005/8/layout/orgChart1"/>
    <dgm:cxn modelId="{C51C4E3A-E35D-4C22-BB94-EE0EF4E92E65}" type="presParOf" srcId="{AB2B9888-ABEB-4BFE-AF33-76A726C986D5}" destId="{CDBD67A3-E1F6-49C3-9A47-F47DDC7CCF8D}" srcOrd="0" destOrd="3" presId="urn:microsoft.com/office/officeart/2005/8/layout/orgChart1"/>
    <dgm:cxn modelId="{B06C2326-9DFE-4447-8A9B-422C683E5A90}" type="presOf" srcId="{431B4FB0-1404-46C6-A864-48B6830600C3}" destId="{CDBD67A3-E1F6-49C3-9A47-F47DDC7CCF8D}" srcOrd="0" destOrd="0" presId="urn:microsoft.com/office/officeart/2005/8/layout/orgChart1"/>
    <dgm:cxn modelId="{A589F1CB-68BF-4F18-82AE-B9FE25083905}" type="presParOf" srcId="{CDBD67A3-E1F6-49C3-9A47-F47DDC7CCF8D}" destId="{86617706-A1A9-47B1-ACC9-9FFF8F1FFBFF}" srcOrd="0" destOrd="0" presId="urn:microsoft.com/office/officeart/2005/8/layout/orgChart1"/>
    <dgm:cxn modelId="{1C383431-D849-4B72-80C0-AD98A4B8811B}" type="presOf" srcId="{431B4FB0-1404-46C6-A864-48B6830600C3}" destId="{86617706-A1A9-47B1-ACC9-9FFF8F1FFBFF}" srcOrd="0" destOrd="0" presId="urn:microsoft.com/office/officeart/2005/8/layout/orgChart1"/>
    <dgm:cxn modelId="{0FDDA352-90CF-46EC-A0DA-942981D67128}" type="presParOf" srcId="{CDBD67A3-E1F6-49C3-9A47-F47DDC7CCF8D}" destId="{9C27F5F8-58A9-4E82-9200-C68A345501CF}" srcOrd="1" destOrd="0" presId="urn:microsoft.com/office/officeart/2005/8/layout/orgChart1"/>
    <dgm:cxn modelId="{4A17044B-30AF-48CE-8AA3-CBBBD354FC94}" type="presOf" srcId="{431B4FB0-1404-46C6-A864-48B6830600C3}" destId="{9C27F5F8-58A9-4E82-9200-C68A345501CF}" srcOrd="0" destOrd="0" presId="urn:microsoft.com/office/officeart/2005/8/layout/orgChart1"/>
    <dgm:cxn modelId="{2A0959EF-C1F4-42DC-B223-0634A09DE070}" type="presParOf" srcId="{AB2B9888-ABEB-4BFE-AF33-76A726C986D5}" destId="{74513683-4565-4A20-91E3-6E7EECFD8247}" srcOrd="1" destOrd="3" presId="urn:microsoft.com/office/officeart/2005/8/layout/orgChart1"/>
    <dgm:cxn modelId="{D0335F67-69E5-4481-AEBC-037D9FE72DB9}" type="presParOf" srcId="{AB2B9888-ABEB-4BFE-AF33-76A726C986D5}" destId="{8731F97E-A8FF-48ED-B754-6EC76709EEF7}" srcOrd="2" destOrd="3" presId="urn:microsoft.com/office/officeart/2005/8/layout/orgChart1"/>
    <dgm:cxn modelId="{1FE330D1-591C-4A50-97B1-3C970DD86BB0}" type="presParOf" srcId="{1201D4F0-F386-47EB-9F04-F2B7FF483DBD}" destId="{50E7971D-3E56-4984-A966-7ACA9539BACD}" srcOrd="4" destOrd="1" presId="urn:microsoft.com/office/officeart/2005/8/layout/orgChart1"/>
    <dgm:cxn modelId="{AF82AF0E-9406-441B-914C-F8C98F45ABE5}" type="presOf" srcId="{865E6734-0AA3-4D3A-8D25-27A2841917FC}" destId="{50E7971D-3E56-4984-A966-7ACA9539BACD}" srcOrd="0" destOrd="0" presId="urn:microsoft.com/office/officeart/2005/8/layout/orgChart1"/>
    <dgm:cxn modelId="{903410D7-6367-43C3-8828-CC01D5EF856D}" type="presParOf" srcId="{1201D4F0-F386-47EB-9F04-F2B7FF483DBD}" destId="{5AD4FBFF-245C-4F69-9BE3-24FC3BD41902}" srcOrd="5" destOrd="1" presId="urn:microsoft.com/office/officeart/2005/8/layout/orgChart1"/>
    <dgm:cxn modelId="{85514A17-8F29-40CA-9A82-20D5428C04AB}" type="presParOf" srcId="{5AD4FBFF-245C-4F69-9BE3-24FC3BD41902}" destId="{30F73FAE-76B4-45FD-A544-2385CAFE3E1A}" srcOrd="0" destOrd="5" presId="urn:microsoft.com/office/officeart/2005/8/layout/orgChart1"/>
    <dgm:cxn modelId="{25FBB167-4874-4047-9A7B-1739E6FA46D5}" type="presOf" srcId="{FEB88FE0-8FF7-4646-8C26-61D5EE4D6E80}" destId="{30F73FAE-76B4-45FD-A544-2385CAFE3E1A}" srcOrd="0" destOrd="0" presId="urn:microsoft.com/office/officeart/2005/8/layout/orgChart1"/>
    <dgm:cxn modelId="{B8902D64-10DB-4168-B6D3-AA8F8059687C}" type="presParOf" srcId="{30F73FAE-76B4-45FD-A544-2385CAFE3E1A}" destId="{51C09A86-55A9-4E5D-B347-7746D083F6CC}" srcOrd="0" destOrd="0" presId="urn:microsoft.com/office/officeart/2005/8/layout/orgChart1"/>
    <dgm:cxn modelId="{61A10C9B-10DF-4A09-B3F9-86B70140A34D}" type="presOf" srcId="{FEB88FE0-8FF7-4646-8C26-61D5EE4D6E80}" destId="{51C09A86-55A9-4E5D-B347-7746D083F6CC}" srcOrd="0" destOrd="0" presId="urn:microsoft.com/office/officeart/2005/8/layout/orgChart1"/>
    <dgm:cxn modelId="{A216F018-C64B-4F0C-AC19-E32EA659C980}" type="presParOf" srcId="{30F73FAE-76B4-45FD-A544-2385CAFE3E1A}" destId="{3258FCFA-1C4C-45E3-8FFA-BFD553848FDE}" srcOrd="1" destOrd="0" presId="urn:microsoft.com/office/officeart/2005/8/layout/orgChart1"/>
    <dgm:cxn modelId="{CE7C2FB6-5C24-4193-9726-85BFE8076C1F}" type="presOf" srcId="{FEB88FE0-8FF7-4646-8C26-61D5EE4D6E80}" destId="{3258FCFA-1C4C-45E3-8FFA-BFD553848FDE}" srcOrd="0" destOrd="0" presId="urn:microsoft.com/office/officeart/2005/8/layout/orgChart1"/>
    <dgm:cxn modelId="{3DD37B82-E29D-4885-A7A8-E35A42AFE35E}" type="presParOf" srcId="{5AD4FBFF-245C-4F69-9BE3-24FC3BD41902}" destId="{42BA87A6-6879-4A36-8035-B8FF39FED76B}" srcOrd="1" destOrd="5" presId="urn:microsoft.com/office/officeart/2005/8/layout/orgChart1"/>
    <dgm:cxn modelId="{8A9B09C1-FFC4-417C-ACDA-26962BA4F4A3}" type="presParOf" srcId="{5AD4FBFF-245C-4F69-9BE3-24FC3BD41902}" destId="{C1CC2D04-34E3-4B56-B046-D5E53682EB4F}" srcOrd="2" destOrd="5" presId="urn:microsoft.com/office/officeart/2005/8/layout/orgChart1"/>
    <dgm:cxn modelId="{552FA8C9-5221-435C-BB25-AC2903CB0B4E}" type="presParOf" srcId="{1201D4F0-F386-47EB-9F04-F2B7FF483DBD}" destId="{AF23F804-6D95-4C4C-890B-F8BDA20F67F9}" srcOrd="6" destOrd="1" presId="urn:microsoft.com/office/officeart/2005/8/layout/orgChart1"/>
    <dgm:cxn modelId="{668F5865-A31A-44AB-B244-9E7FE8DC6ACD}" type="presOf" srcId="{A9F4CC79-48CC-4F3C-87D4-8ADF45E193BD}" destId="{AF23F804-6D95-4C4C-890B-F8BDA20F67F9}" srcOrd="0" destOrd="0" presId="urn:microsoft.com/office/officeart/2005/8/layout/orgChart1"/>
    <dgm:cxn modelId="{4AB2B5FF-9FEE-4FE0-85B0-65F94B7F9453}" type="presParOf" srcId="{1201D4F0-F386-47EB-9F04-F2B7FF483DBD}" destId="{5E38CB0F-D623-470C-86F4-CF837396EE5E}" srcOrd="7" destOrd="1" presId="urn:microsoft.com/office/officeart/2005/8/layout/orgChart1"/>
    <dgm:cxn modelId="{F11011F3-51A4-44D3-ACD0-444363E2F5E0}" type="presParOf" srcId="{5E38CB0F-D623-470C-86F4-CF837396EE5E}" destId="{63C8A34A-7C19-4C11-BF6F-D47AB5131280}" srcOrd="0" destOrd="7" presId="urn:microsoft.com/office/officeart/2005/8/layout/orgChart1"/>
    <dgm:cxn modelId="{F0D0A182-2CFF-4467-83C1-A16298845CA5}" type="presOf" srcId="{08DC5754-9054-4D79-992A-BC66187DEB54}" destId="{63C8A34A-7C19-4C11-BF6F-D47AB5131280}" srcOrd="0" destOrd="0" presId="urn:microsoft.com/office/officeart/2005/8/layout/orgChart1"/>
    <dgm:cxn modelId="{E9EAC58D-945C-4813-9DA0-2B8AAF85C9F7}" type="presParOf" srcId="{63C8A34A-7C19-4C11-BF6F-D47AB5131280}" destId="{B3B8689F-977E-466E-AB4C-06B1C238DA06}" srcOrd="0" destOrd="0" presId="urn:microsoft.com/office/officeart/2005/8/layout/orgChart1"/>
    <dgm:cxn modelId="{5816C23A-998E-4E75-A2A2-14C9E98D0556}" type="presOf" srcId="{08DC5754-9054-4D79-992A-BC66187DEB54}" destId="{B3B8689F-977E-466E-AB4C-06B1C238DA06}" srcOrd="0" destOrd="0" presId="urn:microsoft.com/office/officeart/2005/8/layout/orgChart1"/>
    <dgm:cxn modelId="{810F32AC-FA69-494B-89B7-F39CD63B2582}" type="presParOf" srcId="{63C8A34A-7C19-4C11-BF6F-D47AB5131280}" destId="{F43A8541-9385-4CC1-80A0-9A2EBDCA3C80}" srcOrd="1" destOrd="0" presId="urn:microsoft.com/office/officeart/2005/8/layout/orgChart1"/>
    <dgm:cxn modelId="{EE531724-C3FE-4425-9930-773F2E411B70}" type="presOf" srcId="{08DC5754-9054-4D79-992A-BC66187DEB54}" destId="{F43A8541-9385-4CC1-80A0-9A2EBDCA3C80}" srcOrd="0" destOrd="0" presId="urn:microsoft.com/office/officeart/2005/8/layout/orgChart1"/>
    <dgm:cxn modelId="{C44D50EC-0117-40FA-9241-58928A20D5E6}" type="presParOf" srcId="{5E38CB0F-D623-470C-86F4-CF837396EE5E}" destId="{268BDE1D-A0D4-4AA1-A1C4-62DF2CE6D8B4}" srcOrd="1" destOrd="7" presId="urn:microsoft.com/office/officeart/2005/8/layout/orgChart1"/>
    <dgm:cxn modelId="{A26BAFC6-3AEC-4147-9BA8-D80FDCEB966E}" type="presParOf" srcId="{5E38CB0F-D623-470C-86F4-CF837396EE5E}" destId="{C19637A4-82C1-4E33-A61E-7E3C1C6D5126}" srcOrd="2" destOrd="7" presId="urn:microsoft.com/office/officeart/2005/8/layout/orgChart1"/>
    <dgm:cxn modelId="{110E67B5-F414-4DC7-9CD3-A5411284ED45}" type="presParOf" srcId="{1201D4F0-F386-47EB-9F04-F2B7FF483DBD}" destId="{023939D9-3571-4404-9886-683BADE3BF1F}" srcOrd="8" destOrd="1" presId="urn:microsoft.com/office/officeart/2005/8/layout/orgChart1"/>
    <dgm:cxn modelId="{3B2805A8-3D7D-47B7-80CB-2C181C6C0B7A}" type="presOf" srcId="{EF5B8260-8C40-4DDD-A91A-7B4ABBC48365}" destId="{023939D9-3571-4404-9886-683BADE3BF1F}" srcOrd="0" destOrd="0" presId="urn:microsoft.com/office/officeart/2005/8/layout/orgChart1"/>
    <dgm:cxn modelId="{70AD0121-4FCE-4CBA-9525-D60E98FC485A}" type="presParOf" srcId="{1201D4F0-F386-47EB-9F04-F2B7FF483DBD}" destId="{6E9347FE-47CB-4B86-9CD5-823BE4C0A8E5}" srcOrd="9" destOrd="1" presId="urn:microsoft.com/office/officeart/2005/8/layout/orgChart1"/>
    <dgm:cxn modelId="{466DADB3-F768-4F51-AF7F-D55FF03EAF4E}" type="presParOf" srcId="{6E9347FE-47CB-4B86-9CD5-823BE4C0A8E5}" destId="{4E2C2C8A-55DE-423D-BBE8-9D71392B8067}" srcOrd="0" destOrd="9" presId="urn:microsoft.com/office/officeart/2005/8/layout/orgChart1"/>
    <dgm:cxn modelId="{9410B5D5-2BC5-40DB-AC6C-B8541FC1D431}" type="presOf" srcId="{1B089046-983C-40DA-98E6-7BBFFC8BD4F1}" destId="{4E2C2C8A-55DE-423D-BBE8-9D71392B8067}" srcOrd="0" destOrd="0" presId="urn:microsoft.com/office/officeart/2005/8/layout/orgChart1"/>
    <dgm:cxn modelId="{2DBA97EE-0B2E-4351-A650-49A21C13DF11}" type="presParOf" srcId="{4E2C2C8A-55DE-423D-BBE8-9D71392B8067}" destId="{E232518C-4E4A-427F-8FBF-3A24D7071ED0}" srcOrd="0" destOrd="0" presId="urn:microsoft.com/office/officeart/2005/8/layout/orgChart1"/>
    <dgm:cxn modelId="{4826E8C6-DE79-4929-A292-128BF774619A}" type="presOf" srcId="{1B089046-983C-40DA-98E6-7BBFFC8BD4F1}" destId="{E232518C-4E4A-427F-8FBF-3A24D7071ED0}" srcOrd="0" destOrd="0" presId="urn:microsoft.com/office/officeart/2005/8/layout/orgChart1"/>
    <dgm:cxn modelId="{C548CFE8-4C22-4DCC-9CE0-5D84A7C3FEC1}" type="presParOf" srcId="{4E2C2C8A-55DE-423D-BBE8-9D71392B8067}" destId="{971B578F-A8C1-4B89-97DF-EE372256D399}" srcOrd="1" destOrd="0" presId="urn:microsoft.com/office/officeart/2005/8/layout/orgChart1"/>
    <dgm:cxn modelId="{FA1B93F6-4FA3-43FB-AD5D-E3154A4A7263}" type="presOf" srcId="{1B089046-983C-40DA-98E6-7BBFFC8BD4F1}" destId="{971B578F-A8C1-4B89-97DF-EE372256D399}" srcOrd="0" destOrd="0" presId="urn:microsoft.com/office/officeart/2005/8/layout/orgChart1"/>
    <dgm:cxn modelId="{6D142A3A-5152-48B4-B7B0-4A1C8BEEE347}" type="presParOf" srcId="{6E9347FE-47CB-4B86-9CD5-823BE4C0A8E5}" destId="{E21FF9A2-0971-497B-B1F4-2010D0B4C05C}" srcOrd="1" destOrd="9" presId="urn:microsoft.com/office/officeart/2005/8/layout/orgChart1"/>
    <dgm:cxn modelId="{A8A1F6BE-F5B5-427E-993A-6E1EFFACDE3C}" type="presParOf" srcId="{6E9347FE-47CB-4B86-9CD5-823BE4C0A8E5}" destId="{5D68F59E-2C47-487D-AA5E-1AD020C2F4E5}" srcOrd="2" destOrd="9" presId="urn:microsoft.com/office/officeart/2005/8/layout/orgChart1"/>
    <dgm:cxn modelId="{5206763F-6AE8-4FE6-B3CD-ECB6E6E79A28}" type="presParOf" srcId="{477DF6F3-266D-4924-BCCE-C199FB731C56}" destId="{A94FD704-AB6F-449B-BEFE-5FE347F8F2E3}" srcOrd="2" destOrd="1" presId="urn:microsoft.com/office/officeart/2005/8/layout/orgChart1"/>
    <dgm:cxn modelId="{80E45BB7-55FF-4A11-861E-E0B454A1D3B8}" type="presParOf" srcId="{A9C46FD3-3BE9-4E6E-BFF6-B0B42B13F857}" destId="{67BF8383-7C7D-4B9B-8222-A4C7C7C6D5C3}" srcOrd="2" destOrd="1" presId="urn:microsoft.com/office/officeart/2005/8/layout/orgChart1"/>
    <dgm:cxn modelId="{AF7D2497-E368-4CD4-B71B-5939DA657BB2}" type="presOf" srcId="{E520F88D-87FA-47FC-983C-F7E211B372EB}" destId="{67BF8383-7C7D-4B9B-8222-A4C7C7C6D5C3}" srcOrd="0" destOrd="0" presId="urn:microsoft.com/office/officeart/2005/8/layout/orgChart1"/>
    <dgm:cxn modelId="{D9F5E61C-F8F0-42B3-98DB-C8CC4E165414}" type="presParOf" srcId="{A9C46FD3-3BE9-4E6E-BFF6-B0B42B13F857}" destId="{9CA845DE-D153-4A5C-BC04-61107DC1BD9B}" srcOrd="3" destOrd="1" presId="urn:microsoft.com/office/officeart/2005/8/layout/orgChart1"/>
    <dgm:cxn modelId="{75D34860-D97A-4AF0-912B-EE214995B939}" type="presParOf" srcId="{9CA845DE-D153-4A5C-BC04-61107DC1BD9B}" destId="{635188A6-2BE5-4766-91A3-15E8428B7236}" srcOrd="0" destOrd="3" presId="urn:microsoft.com/office/officeart/2005/8/layout/orgChart1"/>
    <dgm:cxn modelId="{E1C7810A-08C8-4E51-A2F3-6A77A750DE56}" type="presOf" srcId="{1F086B7E-8126-42CB-841C-4CEF673DED65}" destId="{635188A6-2BE5-4766-91A3-15E8428B7236}" srcOrd="0" destOrd="0" presId="urn:microsoft.com/office/officeart/2005/8/layout/orgChart1"/>
    <dgm:cxn modelId="{A0AC5995-1F6A-41F1-8C43-054895DF91A5}" type="presParOf" srcId="{635188A6-2BE5-4766-91A3-15E8428B7236}" destId="{ECB100CB-FF29-4797-B5A5-9E1498E1DC8D}" srcOrd="0" destOrd="0" presId="urn:microsoft.com/office/officeart/2005/8/layout/orgChart1"/>
    <dgm:cxn modelId="{548E4EE1-6E2F-4C88-9560-99D0F5E7C22D}" type="presOf" srcId="{1F086B7E-8126-42CB-841C-4CEF673DED65}" destId="{ECB100CB-FF29-4797-B5A5-9E1498E1DC8D}" srcOrd="0" destOrd="0" presId="urn:microsoft.com/office/officeart/2005/8/layout/orgChart1"/>
    <dgm:cxn modelId="{416806F6-C9E5-40FF-AA2D-17CEF6047491}" type="presParOf" srcId="{635188A6-2BE5-4766-91A3-15E8428B7236}" destId="{9B664570-DAFF-4B78-952B-78160476270A}" srcOrd="1" destOrd="0" presId="urn:microsoft.com/office/officeart/2005/8/layout/orgChart1"/>
    <dgm:cxn modelId="{CE58A722-1A8B-4A2B-847E-1520623D23E4}" type="presOf" srcId="{1F086B7E-8126-42CB-841C-4CEF673DED65}" destId="{9B664570-DAFF-4B78-952B-78160476270A}" srcOrd="0" destOrd="0" presId="urn:microsoft.com/office/officeart/2005/8/layout/orgChart1"/>
    <dgm:cxn modelId="{5874CD21-D985-4824-9043-40B79F3CD4A2}" type="presParOf" srcId="{9CA845DE-D153-4A5C-BC04-61107DC1BD9B}" destId="{6F929F4C-BC90-4C73-A889-6F7128926CDC}" srcOrd="1" destOrd="3" presId="urn:microsoft.com/office/officeart/2005/8/layout/orgChart1"/>
    <dgm:cxn modelId="{DC7B899D-F30C-4380-ADA8-F0EF20821DCA}" type="presParOf" srcId="{6F929F4C-BC90-4C73-A889-6F7128926CDC}" destId="{33B22167-B234-4BB0-BC49-6CA054AFCCFE}" srcOrd="0" destOrd="1" presId="urn:microsoft.com/office/officeart/2005/8/layout/orgChart1"/>
    <dgm:cxn modelId="{DCB8BD31-3A70-4B04-9D3F-E3E075064553}" type="presOf" srcId="{671ED714-4C55-4201-B2D9-904110D47383}" destId="{33B22167-B234-4BB0-BC49-6CA054AFCCFE}" srcOrd="0" destOrd="0" presId="urn:microsoft.com/office/officeart/2005/8/layout/orgChart1"/>
    <dgm:cxn modelId="{E04E6FAF-A66D-4337-B1D9-A40CE5B6D913}" type="presParOf" srcId="{6F929F4C-BC90-4C73-A889-6F7128926CDC}" destId="{F8C1260C-D7A0-45BB-B49F-1FD9CC422974}" srcOrd="1" destOrd="1" presId="urn:microsoft.com/office/officeart/2005/8/layout/orgChart1"/>
    <dgm:cxn modelId="{0FC7A40C-8CB9-4405-95D7-DAB1F9503EB7}" type="presParOf" srcId="{F8C1260C-D7A0-45BB-B49F-1FD9CC422974}" destId="{7DECE78B-2015-4254-9FC6-15FBCC62B433}" srcOrd="0" destOrd="1" presId="urn:microsoft.com/office/officeart/2005/8/layout/orgChart1"/>
    <dgm:cxn modelId="{5BC53F61-CA34-4DC8-B710-0079E9FCA202}" type="presOf" srcId="{FE758BFE-1DB5-4E2E-A4E3-6EFAF9C42979}" destId="{7DECE78B-2015-4254-9FC6-15FBCC62B433}" srcOrd="0" destOrd="0" presId="urn:microsoft.com/office/officeart/2005/8/layout/orgChart1"/>
    <dgm:cxn modelId="{1D69DDE1-FD97-4B5E-9EB4-552157A12345}" type="presParOf" srcId="{7DECE78B-2015-4254-9FC6-15FBCC62B433}" destId="{B94E3B21-E868-4E45-BB2F-0FCD0288B3A0}" srcOrd="0" destOrd="0" presId="urn:microsoft.com/office/officeart/2005/8/layout/orgChart1"/>
    <dgm:cxn modelId="{2703653F-28AB-4DD7-91B1-83C691FDAB7E}" type="presOf" srcId="{FE758BFE-1DB5-4E2E-A4E3-6EFAF9C42979}" destId="{B94E3B21-E868-4E45-BB2F-0FCD0288B3A0}" srcOrd="0" destOrd="0" presId="urn:microsoft.com/office/officeart/2005/8/layout/orgChart1"/>
    <dgm:cxn modelId="{F9A4B6CE-44AD-47AA-A8F8-78EB2A3207FC}" type="presParOf" srcId="{7DECE78B-2015-4254-9FC6-15FBCC62B433}" destId="{AC75C083-E7F3-4A30-BFCD-ACDD26498B6D}" srcOrd="1" destOrd="0" presId="urn:microsoft.com/office/officeart/2005/8/layout/orgChart1"/>
    <dgm:cxn modelId="{FC7BCE8E-AFB2-4210-8A3E-D062DC03D6E9}" type="presOf" srcId="{FE758BFE-1DB5-4E2E-A4E3-6EFAF9C42979}" destId="{AC75C083-E7F3-4A30-BFCD-ACDD26498B6D}" srcOrd="0" destOrd="0" presId="urn:microsoft.com/office/officeart/2005/8/layout/orgChart1"/>
    <dgm:cxn modelId="{9574DCCB-B8B4-4A69-B77D-6EB8A1926CAA}" type="presParOf" srcId="{F8C1260C-D7A0-45BB-B49F-1FD9CC422974}" destId="{DF641997-6947-47F3-BB3E-160E5C3CE4F8}" srcOrd="1" destOrd="1" presId="urn:microsoft.com/office/officeart/2005/8/layout/orgChart1"/>
    <dgm:cxn modelId="{8EB79E46-7446-48F3-82B1-2727F4BE075D}" type="presParOf" srcId="{F8C1260C-D7A0-45BB-B49F-1FD9CC422974}" destId="{A0C68726-A691-44EF-8207-539F1D886471}" srcOrd="2" destOrd="1" presId="urn:microsoft.com/office/officeart/2005/8/layout/orgChart1"/>
    <dgm:cxn modelId="{1C8E56DC-EA2B-428D-8C6D-404BAB52F7B7}" type="presParOf" srcId="{6F929F4C-BC90-4C73-A889-6F7128926CDC}" destId="{C059752F-C9E1-419F-98D6-D180884B7B37}" srcOrd="2" destOrd="1" presId="urn:microsoft.com/office/officeart/2005/8/layout/orgChart1"/>
    <dgm:cxn modelId="{1EB43A41-FF89-4FA3-9F73-A6ACE8A470FC}" type="presOf" srcId="{7068ECD4-CDF2-494E-A9DC-69020896E85D}" destId="{C059752F-C9E1-419F-98D6-D180884B7B37}" srcOrd="0" destOrd="0" presId="urn:microsoft.com/office/officeart/2005/8/layout/orgChart1"/>
    <dgm:cxn modelId="{9F9CDD73-A49C-4C51-B4BF-C8E09859A865}" type="presParOf" srcId="{6F929F4C-BC90-4C73-A889-6F7128926CDC}" destId="{8F125912-0092-435A-8DBB-A072026A24F4}" srcOrd="3" destOrd="1" presId="urn:microsoft.com/office/officeart/2005/8/layout/orgChart1"/>
    <dgm:cxn modelId="{498D808D-DA32-44E2-BE6C-0CBFC0E9821B}" type="presParOf" srcId="{8F125912-0092-435A-8DBB-A072026A24F4}" destId="{A0FCCD16-DA42-43A2-9454-F818F245B73C}" srcOrd="0" destOrd="3" presId="urn:microsoft.com/office/officeart/2005/8/layout/orgChart1"/>
    <dgm:cxn modelId="{963D9CD9-1BC2-4ACA-9A1C-29D2F099699F}" type="presOf" srcId="{E60667B7-4F68-47B5-BA7F-893A83D9EFFE}" destId="{A0FCCD16-DA42-43A2-9454-F818F245B73C}" srcOrd="0" destOrd="0" presId="urn:microsoft.com/office/officeart/2005/8/layout/orgChart1"/>
    <dgm:cxn modelId="{6E208D00-C14E-4CB5-9350-F46EE58D0A45}" type="presParOf" srcId="{A0FCCD16-DA42-43A2-9454-F818F245B73C}" destId="{28C18FD1-FE95-4768-84A1-154DC88FBAF0}" srcOrd="0" destOrd="0" presId="urn:microsoft.com/office/officeart/2005/8/layout/orgChart1"/>
    <dgm:cxn modelId="{2B121334-50E2-4AC0-9FD7-CA9C398DB1C9}" type="presOf" srcId="{E60667B7-4F68-47B5-BA7F-893A83D9EFFE}" destId="{28C18FD1-FE95-4768-84A1-154DC88FBAF0}" srcOrd="0" destOrd="0" presId="urn:microsoft.com/office/officeart/2005/8/layout/orgChart1"/>
    <dgm:cxn modelId="{08F7039B-C607-4590-82DA-CD09F5F59198}" type="presParOf" srcId="{A0FCCD16-DA42-43A2-9454-F818F245B73C}" destId="{4EA84609-78B0-4851-A35F-079BCAAF9021}" srcOrd="1" destOrd="0" presId="urn:microsoft.com/office/officeart/2005/8/layout/orgChart1"/>
    <dgm:cxn modelId="{F455E35C-0903-49A3-8CFF-23D57A27D957}" type="presOf" srcId="{E60667B7-4F68-47B5-BA7F-893A83D9EFFE}" destId="{4EA84609-78B0-4851-A35F-079BCAAF9021}" srcOrd="0" destOrd="0" presId="urn:microsoft.com/office/officeart/2005/8/layout/orgChart1"/>
    <dgm:cxn modelId="{D96C14B1-BE20-4366-9294-8B3F76D2281B}" type="presParOf" srcId="{8F125912-0092-435A-8DBB-A072026A24F4}" destId="{C4D94DF1-D689-451A-8D5F-D43F2730E990}" srcOrd="1" destOrd="3" presId="urn:microsoft.com/office/officeart/2005/8/layout/orgChart1"/>
    <dgm:cxn modelId="{2E22684D-A310-4036-BC85-DF48A90AF8D8}" type="presParOf" srcId="{8F125912-0092-435A-8DBB-A072026A24F4}" destId="{61402603-6345-4412-929C-FB7F3B7AD6FD}" srcOrd="2" destOrd="3" presId="urn:microsoft.com/office/officeart/2005/8/layout/orgChart1"/>
    <dgm:cxn modelId="{CC0B0670-984B-4404-B2C0-E28C264C82C5}" type="presParOf" srcId="{6F929F4C-BC90-4C73-A889-6F7128926CDC}" destId="{0DB9F296-6439-4C87-B6E2-E95D0847C8AB}" srcOrd="4" destOrd="1" presId="urn:microsoft.com/office/officeart/2005/8/layout/orgChart1"/>
    <dgm:cxn modelId="{D8699B03-925E-4D44-9311-D5624C766CB1}" type="presOf" srcId="{E05A64C8-6D1D-4574-8707-4F2A2308E96A}" destId="{0DB9F296-6439-4C87-B6E2-E95D0847C8AB}" srcOrd="0" destOrd="0" presId="urn:microsoft.com/office/officeart/2005/8/layout/orgChart1"/>
    <dgm:cxn modelId="{6386EED8-FAC8-4022-A2DE-62917F5E278F}" type="presParOf" srcId="{6F929F4C-BC90-4C73-A889-6F7128926CDC}" destId="{E2F45950-F58F-43E1-9F45-6BC748D66BB6}" srcOrd="5" destOrd="1" presId="urn:microsoft.com/office/officeart/2005/8/layout/orgChart1"/>
    <dgm:cxn modelId="{A269E1DC-D420-431C-BECE-24149F58773F}" type="presParOf" srcId="{E2F45950-F58F-43E1-9F45-6BC748D66BB6}" destId="{C7419362-3471-46A1-8C53-6CB105A4A96A}" srcOrd="0" destOrd="5" presId="urn:microsoft.com/office/officeart/2005/8/layout/orgChart1"/>
    <dgm:cxn modelId="{011ADBF7-AFCD-4970-98B5-6F645DB22605}" type="presOf" srcId="{0AFA8921-57D5-4B42-A492-82D3F4C15CA3}" destId="{C7419362-3471-46A1-8C53-6CB105A4A96A}" srcOrd="0" destOrd="0" presId="urn:microsoft.com/office/officeart/2005/8/layout/orgChart1"/>
    <dgm:cxn modelId="{C1B55C03-8067-4F03-B463-39ED7199D8C3}" type="presParOf" srcId="{C7419362-3471-46A1-8C53-6CB105A4A96A}" destId="{9C72D82D-C780-49E0-A9C4-59F227626DF1}" srcOrd="0" destOrd="0" presId="urn:microsoft.com/office/officeart/2005/8/layout/orgChart1"/>
    <dgm:cxn modelId="{396A71CB-8963-4182-A447-1E32C74B6FD1}" type="presOf" srcId="{0AFA8921-57D5-4B42-A492-82D3F4C15CA3}" destId="{9C72D82D-C780-49E0-A9C4-59F227626DF1}" srcOrd="0" destOrd="0" presId="urn:microsoft.com/office/officeart/2005/8/layout/orgChart1"/>
    <dgm:cxn modelId="{A3B992D9-75C7-4B84-AEEA-A324B82BC431}" type="presParOf" srcId="{C7419362-3471-46A1-8C53-6CB105A4A96A}" destId="{BB715414-123F-4BE5-9857-0DD31C6D53C6}" srcOrd="1" destOrd="0" presId="urn:microsoft.com/office/officeart/2005/8/layout/orgChart1"/>
    <dgm:cxn modelId="{0D87B0BD-A2C9-473C-AEA4-372CE634C776}" type="presOf" srcId="{0AFA8921-57D5-4B42-A492-82D3F4C15CA3}" destId="{BB715414-123F-4BE5-9857-0DD31C6D53C6}" srcOrd="0" destOrd="0" presId="urn:microsoft.com/office/officeart/2005/8/layout/orgChart1"/>
    <dgm:cxn modelId="{1D0C6D97-B74F-466C-8E05-399CB48F5D91}" type="presParOf" srcId="{E2F45950-F58F-43E1-9F45-6BC748D66BB6}" destId="{C68A2A34-3057-4907-B975-C893D855E8C7}" srcOrd="1" destOrd="5" presId="urn:microsoft.com/office/officeart/2005/8/layout/orgChart1"/>
    <dgm:cxn modelId="{40125737-1EA5-48F6-AAB1-8A5326C439C5}" type="presParOf" srcId="{E2F45950-F58F-43E1-9F45-6BC748D66BB6}" destId="{E3DFD0CD-01DF-4D1F-BA48-95000B5BDB58}" srcOrd="2" destOrd="5" presId="urn:microsoft.com/office/officeart/2005/8/layout/orgChart1"/>
    <dgm:cxn modelId="{BE19AA70-6733-4E0F-ACDC-9A660DF152CB}" type="presParOf" srcId="{6F929F4C-BC90-4C73-A889-6F7128926CDC}" destId="{3123B843-01A0-4BEB-BEFA-872121E0253B}" srcOrd="6" destOrd="1" presId="urn:microsoft.com/office/officeart/2005/8/layout/orgChart1"/>
    <dgm:cxn modelId="{2EF23A9C-C54B-4A21-A154-4C41A37572AA}" type="presOf" srcId="{2F4A5414-15A1-4B6C-8391-30B9FA77642C}" destId="{3123B843-01A0-4BEB-BEFA-872121E0253B}" srcOrd="0" destOrd="0" presId="urn:microsoft.com/office/officeart/2005/8/layout/orgChart1"/>
    <dgm:cxn modelId="{6CC056B3-074D-47C4-9946-9F23B01D7575}" type="presParOf" srcId="{6F929F4C-BC90-4C73-A889-6F7128926CDC}" destId="{9FFAECD2-FF70-4480-9882-0EB1F69A175F}" srcOrd="7" destOrd="1" presId="urn:microsoft.com/office/officeart/2005/8/layout/orgChart1"/>
    <dgm:cxn modelId="{BC12AA6D-FE28-4FF6-8586-05E72BDEE633}" type="presParOf" srcId="{9FFAECD2-FF70-4480-9882-0EB1F69A175F}" destId="{1EDA305A-2795-4AFF-B2E4-D3F90B8A74E1}" srcOrd="0" destOrd="7" presId="urn:microsoft.com/office/officeart/2005/8/layout/orgChart1"/>
    <dgm:cxn modelId="{E20580B2-5B76-43C1-8BCF-BB5B48B5F7EE}" type="presOf" srcId="{526E8B37-3A31-4280-ACB5-64EAE8668BB6}" destId="{1EDA305A-2795-4AFF-B2E4-D3F90B8A74E1}" srcOrd="0" destOrd="0" presId="urn:microsoft.com/office/officeart/2005/8/layout/orgChart1"/>
    <dgm:cxn modelId="{37DB04D6-4782-40D6-9B08-C245D72259FD}" type="presParOf" srcId="{1EDA305A-2795-4AFF-B2E4-D3F90B8A74E1}" destId="{34567A1A-BF1C-49CC-882F-E1A7FCD16365}" srcOrd="0" destOrd="0" presId="urn:microsoft.com/office/officeart/2005/8/layout/orgChart1"/>
    <dgm:cxn modelId="{D4D5A8A4-B767-4CB1-93F2-27F84DB0F26B}" type="presOf" srcId="{526E8B37-3A31-4280-ACB5-64EAE8668BB6}" destId="{34567A1A-BF1C-49CC-882F-E1A7FCD16365}" srcOrd="0" destOrd="0" presId="urn:microsoft.com/office/officeart/2005/8/layout/orgChart1"/>
    <dgm:cxn modelId="{195DFF2A-B487-4EB3-AAB0-E18CC5DB592C}" type="presParOf" srcId="{1EDA305A-2795-4AFF-B2E4-D3F90B8A74E1}" destId="{F187EA49-085A-4650-AB93-A84E87D2CC57}" srcOrd="1" destOrd="0" presId="urn:microsoft.com/office/officeart/2005/8/layout/orgChart1"/>
    <dgm:cxn modelId="{A2575B2B-516E-482A-8B78-4B66AD5D737A}" type="presOf" srcId="{526E8B37-3A31-4280-ACB5-64EAE8668BB6}" destId="{F187EA49-085A-4650-AB93-A84E87D2CC57}" srcOrd="0" destOrd="0" presId="urn:microsoft.com/office/officeart/2005/8/layout/orgChart1"/>
    <dgm:cxn modelId="{EAF2E272-A1F8-4E4B-A799-69A4F587B5C2}" type="presParOf" srcId="{9FFAECD2-FF70-4480-9882-0EB1F69A175F}" destId="{712A470C-ABA3-46DF-9A07-4D1BCCA1014A}" srcOrd="1" destOrd="7" presId="urn:microsoft.com/office/officeart/2005/8/layout/orgChart1"/>
    <dgm:cxn modelId="{F4CF47F9-4378-4712-BA7C-ACAE532D856C}" type="presParOf" srcId="{9FFAECD2-FF70-4480-9882-0EB1F69A175F}" destId="{74BF999C-FAAD-4C31-A54D-9EB6CFAEC025}" srcOrd="2" destOrd="7" presId="urn:microsoft.com/office/officeart/2005/8/layout/orgChart1"/>
    <dgm:cxn modelId="{9C6E21D4-4767-41A0-8FC7-717D17A03353}" type="presParOf" srcId="{6F929F4C-BC90-4C73-A889-6F7128926CDC}" destId="{953260C8-8BEC-4FAC-9880-373E8A088559}" srcOrd="8" destOrd="1" presId="urn:microsoft.com/office/officeart/2005/8/layout/orgChart1"/>
    <dgm:cxn modelId="{60BAB180-DA4C-4DBB-9A20-134805021A95}" type="presOf" srcId="{6E5C45D9-FA19-413B-910A-C5D6E6B31D02}" destId="{953260C8-8BEC-4FAC-9880-373E8A088559}" srcOrd="0" destOrd="0" presId="urn:microsoft.com/office/officeart/2005/8/layout/orgChart1"/>
    <dgm:cxn modelId="{ED8C3A75-2C7B-45A5-9F7F-1F7856508D93}" type="presParOf" srcId="{6F929F4C-BC90-4C73-A889-6F7128926CDC}" destId="{DE7E9D4C-0D0F-4CCC-8F61-CD31BA0511C9}" srcOrd="9" destOrd="1" presId="urn:microsoft.com/office/officeart/2005/8/layout/orgChart1"/>
    <dgm:cxn modelId="{46728C8D-78E5-4690-9248-B56D896508DD}" type="presParOf" srcId="{DE7E9D4C-0D0F-4CCC-8F61-CD31BA0511C9}" destId="{6D00E817-8699-43ED-A5DA-EA4DC54495E6}" srcOrd="0" destOrd="9" presId="urn:microsoft.com/office/officeart/2005/8/layout/orgChart1"/>
    <dgm:cxn modelId="{66E99ADF-7174-4D8F-92F0-3036F7FF8E32}" type="presOf" srcId="{6DA41D85-3F04-4873-A1C9-8B62F25DC4A7}" destId="{6D00E817-8699-43ED-A5DA-EA4DC54495E6}" srcOrd="0" destOrd="0" presId="urn:microsoft.com/office/officeart/2005/8/layout/orgChart1"/>
    <dgm:cxn modelId="{1494A0EA-7CDF-4168-BD13-1BBF54AE8FD5}" type="presParOf" srcId="{6D00E817-8699-43ED-A5DA-EA4DC54495E6}" destId="{8B52255A-3B4F-4EE8-8A2F-DF7DEA1E7ED7}" srcOrd="0" destOrd="0" presId="urn:microsoft.com/office/officeart/2005/8/layout/orgChart1"/>
    <dgm:cxn modelId="{AD092AB5-243F-4C40-A7B9-FB098F37A7F7}" type="presOf" srcId="{6DA41D85-3F04-4873-A1C9-8B62F25DC4A7}" destId="{8B52255A-3B4F-4EE8-8A2F-DF7DEA1E7ED7}" srcOrd="0" destOrd="0" presId="urn:microsoft.com/office/officeart/2005/8/layout/orgChart1"/>
    <dgm:cxn modelId="{69086D2E-F5EA-4946-AF8C-E1B5B1BE1FCF}" type="presParOf" srcId="{6D00E817-8699-43ED-A5DA-EA4DC54495E6}" destId="{224E979E-EC2A-444E-BEFF-C98E127F9494}" srcOrd="1" destOrd="0" presId="urn:microsoft.com/office/officeart/2005/8/layout/orgChart1"/>
    <dgm:cxn modelId="{34AAB8E0-008D-4609-A039-ACB0286DA6A1}" type="presOf" srcId="{6DA41D85-3F04-4873-A1C9-8B62F25DC4A7}" destId="{224E979E-EC2A-444E-BEFF-C98E127F9494}" srcOrd="0" destOrd="0" presId="urn:microsoft.com/office/officeart/2005/8/layout/orgChart1"/>
    <dgm:cxn modelId="{E41CDE0C-BA5B-430B-8AD7-B3AF6C8830FC}" type="presParOf" srcId="{DE7E9D4C-0D0F-4CCC-8F61-CD31BA0511C9}" destId="{C961537A-AC21-442B-84DA-C91535DA7891}" srcOrd="1" destOrd="9" presId="urn:microsoft.com/office/officeart/2005/8/layout/orgChart1"/>
    <dgm:cxn modelId="{8265EE5E-6298-44D6-B923-51B6F4C46C89}" type="presParOf" srcId="{DE7E9D4C-0D0F-4CCC-8F61-CD31BA0511C9}" destId="{A9CC2D41-63E6-4EC7-B9FE-D25E6D9E8DFB}" srcOrd="2" destOrd="9" presId="urn:microsoft.com/office/officeart/2005/8/layout/orgChart1"/>
    <dgm:cxn modelId="{E23633FE-4765-4351-9C67-22C1C3D41A76}" type="presParOf" srcId="{9CA845DE-D153-4A5C-BC04-61107DC1BD9B}" destId="{6C7B4110-21C3-4E10-B222-140011FF8FAD}" srcOrd="2" destOrd="3" presId="urn:microsoft.com/office/officeart/2005/8/layout/orgChart1"/>
    <dgm:cxn modelId="{57CDA93B-0A79-41C7-8F32-E344909F75A1}" type="presParOf" srcId="{A9C46FD3-3BE9-4E6E-BFF6-B0B42B13F857}" destId="{BBFFECD4-AFE0-4B3D-8400-CCBB60398149}" srcOrd="4" destOrd="1" presId="urn:microsoft.com/office/officeart/2005/8/layout/orgChart1"/>
    <dgm:cxn modelId="{05240050-0FEF-481A-AA43-6B2DB3DD89C0}" type="presOf" srcId="{57457423-8A36-42CF-967C-7CF0FCD05277}" destId="{BBFFECD4-AFE0-4B3D-8400-CCBB60398149}" srcOrd="0" destOrd="0" presId="urn:microsoft.com/office/officeart/2005/8/layout/orgChart1"/>
    <dgm:cxn modelId="{3690EF65-E16F-4E74-BF54-647ECD5A563D}" type="presParOf" srcId="{A9C46FD3-3BE9-4E6E-BFF6-B0B42B13F857}" destId="{3E5B3F9F-8EFC-4A7F-ADE3-5C8F4BFE0979}" srcOrd="5" destOrd="1" presId="urn:microsoft.com/office/officeart/2005/8/layout/orgChart1"/>
    <dgm:cxn modelId="{9D610D87-B904-4C0A-8478-BBEE92F9AD1A}" type="presParOf" srcId="{3E5B3F9F-8EFC-4A7F-ADE3-5C8F4BFE0979}" destId="{EC0B5E7A-6C0B-46BF-8C87-61D0CDC21370}" srcOrd="0" destOrd="5" presId="urn:microsoft.com/office/officeart/2005/8/layout/orgChart1"/>
    <dgm:cxn modelId="{44EE6ED8-C36A-4723-AF6F-E68AFE572A3E}" type="presOf" srcId="{8E0A02C1-6F1E-4EF5-B57F-295C1102B0A2}" destId="{EC0B5E7A-6C0B-46BF-8C87-61D0CDC21370}" srcOrd="0" destOrd="0" presId="urn:microsoft.com/office/officeart/2005/8/layout/orgChart1"/>
    <dgm:cxn modelId="{CC69AE07-C5E7-40AB-ADE5-1622C2CDD295}" type="presParOf" srcId="{EC0B5E7A-6C0B-46BF-8C87-61D0CDC21370}" destId="{E2FE8022-6EC6-4469-AF55-7623201FD864}" srcOrd="0" destOrd="0" presId="urn:microsoft.com/office/officeart/2005/8/layout/orgChart1"/>
    <dgm:cxn modelId="{A164FAE8-33A5-4BAD-8442-BEA6D59A0AC7}" type="presOf" srcId="{8E0A02C1-6F1E-4EF5-B57F-295C1102B0A2}" destId="{E2FE8022-6EC6-4469-AF55-7623201FD864}" srcOrd="0" destOrd="0" presId="urn:microsoft.com/office/officeart/2005/8/layout/orgChart1"/>
    <dgm:cxn modelId="{9DFEBCB7-D4CA-4630-956D-748D741BB47F}" type="presParOf" srcId="{EC0B5E7A-6C0B-46BF-8C87-61D0CDC21370}" destId="{66DB5675-476E-422E-8BD2-7259DC0F6CAB}" srcOrd="1" destOrd="0" presId="urn:microsoft.com/office/officeart/2005/8/layout/orgChart1"/>
    <dgm:cxn modelId="{FFEA019C-9152-48E5-9A2F-C602C654CD4C}" type="presOf" srcId="{8E0A02C1-6F1E-4EF5-B57F-295C1102B0A2}" destId="{66DB5675-476E-422E-8BD2-7259DC0F6CAB}" srcOrd="0" destOrd="0" presId="urn:microsoft.com/office/officeart/2005/8/layout/orgChart1"/>
    <dgm:cxn modelId="{A9B190B2-F6CB-464C-8464-B4518E604CA2}" type="presParOf" srcId="{3E5B3F9F-8EFC-4A7F-ADE3-5C8F4BFE0979}" destId="{F68DDD60-08DC-4C28-AFA1-41E9750FCBC2}" srcOrd="1" destOrd="5" presId="urn:microsoft.com/office/officeart/2005/8/layout/orgChart1"/>
    <dgm:cxn modelId="{B2AF634B-134F-49E8-951B-73B510BD4384}" type="presParOf" srcId="{F68DDD60-08DC-4C28-AFA1-41E9750FCBC2}" destId="{F93A66D5-B366-436C-BF4A-B89196D1E98C}" srcOrd="0" destOrd="1" presId="urn:microsoft.com/office/officeart/2005/8/layout/orgChart1"/>
    <dgm:cxn modelId="{8C43E7CC-A285-4131-93A2-F8248D688F11}" type="presOf" srcId="{A40B6C64-5734-4843-8BDC-0E2E9B332C76}" destId="{F93A66D5-B366-436C-BF4A-B89196D1E98C}" srcOrd="0" destOrd="0" presId="urn:microsoft.com/office/officeart/2005/8/layout/orgChart1"/>
    <dgm:cxn modelId="{825F282F-9B19-4DA6-B725-BDA81F714773}" type="presParOf" srcId="{F68DDD60-08DC-4C28-AFA1-41E9750FCBC2}" destId="{912A5BD1-6EAA-407F-AD2C-681EFB6978FE}" srcOrd="1" destOrd="1" presId="urn:microsoft.com/office/officeart/2005/8/layout/orgChart1"/>
    <dgm:cxn modelId="{29173D51-31CE-44ED-8DBF-732051122D3A}" type="presParOf" srcId="{912A5BD1-6EAA-407F-AD2C-681EFB6978FE}" destId="{5342C631-3279-42B3-8A07-1C68685918C8}" srcOrd="0" destOrd="1" presId="urn:microsoft.com/office/officeart/2005/8/layout/orgChart1"/>
    <dgm:cxn modelId="{09DBAAA8-5F1E-464A-9D40-FC7C872C9644}" type="presOf" srcId="{70EA8968-3D46-4FAC-872A-D1AA28079677}" destId="{5342C631-3279-42B3-8A07-1C68685918C8}" srcOrd="0" destOrd="0" presId="urn:microsoft.com/office/officeart/2005/8/layout/orgChart1"/>
    <dgm:cxn modelId="{FFB8F2CC-8E43-4BEA-B154-E4E7029110EA}" type="presParOf" srcId="{5342C631-3279-42B3-8A07-1C68685918C8}" destId="{1CCBB8A1-043A-4564-9B80-4E2F39D8237F}" srcOrd="0" destOrd="0" presId="urn:microsoft.com/office/officeart/2005/8/layout/orgChart1"/>
    <dgm:cxn modelId="{6EE1E794-AD8F-41B6-A11A-68338DB02FF1}" type="presOf" srcId="{70EA8968-3D46-4FAC-872A-D1AA28079677}" destId="{1CCBB8A1-043A-4564-9B80-4E2F39D8237F}" srcOrd="0" destOrd="0" presId="urn:microsoft.com/office/officeart/2005/8/layout/orgChart1"/>
    <dgm:cxn modelId="{3E587143-82EB-4078-A928-DFC081118B5E}" type="presParOf" srcId="{5342C631-3279-42B3-8A07-1C68685918C8}" destId="{5D16A056-0934-4995-93FE-17CE35A06725}" srcOrd="1" destOrd="0" presId="urn:microsoft.com/office/officeart/2005/8/layout/orgChart1"/>
    <dgm:cxn modelId="{4DEBF7BE-779B-408B-8690-A4BEDC87CA10}" type="presOf" srcId="{70EA8968-3D46-4FAC-872A-D1AA28079677}" destId="{5D16A056-0934-4995-93FE-17CE35A06725}" srcOrd="0" destOrd="0" presId="urn:microsoft.com/office/officeart/2005/8/layout/orgChart1"/>
    <dgm:cxn modelId="{0106D3D8-C721-4CA8-9DAD-736556EF6AF4}" type="presParOf" srcId="{912A5BD1-6EAA-407F-AD2C-681EFB6978FE}" destId="{099B30F0-87BF-433D-B476-233DC966E494}" srcOrd="1" destOrd="1" presId="urn:microsoft.com/office/officeart/2005/8/layout/orgChart1"/>
    <dgm:cxn modelId="{145CF043-7255-44BA-9E76-493CF861C3EB}" type="presParOf" srcId="{912A5BD1-6EAA-407F-AD2C-681EFB6978FE}" destId="{83144E57-BD4D-4A74-8054-454C9E4D53F0}" srcOrd="2" destOrd="1" presId="urn:microsoft.com/office/officeart/2005/8/layout/orgChart1"/>
    <dgm:cxn modelId="{1DC8D6CE-1F12-4BBF-9993-B48230C41DD7}" type="presParOf" srcId="{F68DDD60-08DC-4C28-AFA1-41E9750FCBC2}" destId="{7161BFFB-78BD-4BB1-8D3A-A182B3030F6E}" srcOrd="2" destOrd="1" presId="urn:microsoft.com/office/officeart/2005/8/layout/orgChart1"/>
    <dgm:cxn modelId="{3FEE1897-FD98-4AA9-9B73-06FBF12FA8E7}" type="presOf" srcId="{573916C1-465F-4ACD-851B-7FA0A0DEE960}" destId="{7161BFFB-78BD-4BB1-8D3A-A182B3030F6E}" srcOrd="0" destOrd="0" presId="urn:microsoft.com/office/officeart/2005/8/layout/orgChart1"/>
    <dgm:cxn modelId="{C84EE642-217C-4650-A545-3F01F9610CC6}" type="presParOf" srcId="{F68DDD60-08DC-4C28-AFA1-41E9750FCBC2}" destId="{DEA73479-C5CD-470B-93EA-863C01958584}" srcOrd="3" destOrd="1" presId="urn:microsoft.com/office/officeart/2005/8/layout/orgChart1"/>
    <dgm:cxn modelId="{188BCBF3-D8CB-407A-8B3A-15B2B244D892}" type="presParOf" srcId="{DEA73479-C5CD-470B-93EA-863C01958584}" destId="{81532549-E63C-4C9D-8629-62EA4BE64922}" srcOrd="0" destOrd="3" presId="urn:microsoft.com/office/officeart/2005/8/layout/orgChart1"/>
    <dgm:cxn modelId="{E531ED61-6264-4A72-9FCB-F0A413CEDBF6}" type="presOf" srcId="{FCEC2054-4F51-44AD-9F74-E025DF37592B}" destId="{81532549-E63C-4C9D-8629-62EA4BE64922}" srcOrd="0" destOrd="0" presId="urn:microsoft.com/office/officeart/2005/8/layout/orgChart1"/>
    <dgm:cxn modelId="{FEEEDE99-124F-405D-9AA4-95C0857017C5}" type="presParOf" srcId="{81532549-E63C-4C9D-8629-62EA4BE64922}" destId="{CC42B0A8-2C62-439F-A595-0A40BCF4ECA5}" srcOrd="0" destOrd="0" presId="urn:microsoft.com/office/officeart/2005/8/layout/orgChart1"/>
    <dgm:cxn modelId="{9303938D-06F0-480D-B48A-A3896A89AB2B}" type="presOf" srcId="{FCEC2054-4F51-44AD-9F74-E025DF37592B}" destId="{CC42B0A8-2C62-439F-A595-0A40BCF4ECA5}" srcOrd="0" destOrd="0" presId="urn:microsoft.com/office/officeart/2005/8/layout/orgChart1"/>
    <dgm:cxn modelId="{5196B7B5-F32F-496F-A3CE-8A6C815F78BD}" type="presParOf" srcId="{81532549-E63C-4C9D-8629-62EA4BE64922}" destId="{81D78043-D192-4E34-B6FD-4CBCF028AC0F}" srcOrd="1" destOrd="0" presId="urn:microsoft.com/office/officeart/2005/8/layout/orgChart1"/>
    <dgm:cxn modelId="{07F7AC37-3E4B-43DE-9BE2-EB29864FD32A}" type="presOf" srcId="{FCEC2054-4F51-44AD-9F74-E025DF37592B}" destId="{81D78043-D192-4E34-B6FD-4CBCF028AC0F}" srcOrd="0" destOrd="0" presId="urn:microsoft.com/office/officeart/2005/8/layout/orgChart1"/>
    <dgm:cxn modelId="{A9BCF459-FEBD-4C21-9DE5-FA656387227B}" type="presParOf" srcId="{DEA73479-C5CD-470B-93EA-863C01958584}" destId="{BE7D8F34-F44D-4826-877C-96D818E28EFF}" srcOrd="1" destOrd="3" presId="urn:microsoft.com/office/officeart/2005/8/layout/orgChart1"/>
    <dgm:cxn modelId="{24279A0D-7D61-4654-9A89-7A59C5638642}" type="presParOf" srcId="{DEA73479-C5CD-470B-93EA-863C01958584}" destId="{7444584D-1B11-4E54-A55B-0B179C8821C6}" srcOrd="2" destOrd="3" presId="urn:microsoft.com/office/officeart/2005/8/layout/orgChart1"/>
    <dgm:cxn modelId="{8A5157FA-28C3-434F-A568-8F57CF65FCDA}" type="presParOf" srcId="{3E5B3F9F-8EFC-4A7F-ADE3-5C8F4BFE0979}" destId="{532B9865-78B9-4D59-B372-BCD5820F8FBD}" srcOrd="2" destOrd="5" presId="urn:microsoft.com/office/officeart/2005/8/layout/orgChart1"/>
    <dgm:cxn modelId="{5A9E7FB9-1598-4C9C-A730-7FC02F8D2E45}" type="presParOf" srcId="{C6F584B9-7EA2-46D8-913B-8F508509ECAB}" destId="{A663BBFB-A120-4F5B-82EC-DB644DB9966B}" srcOrd="2" destOrd="3" presId="urn:microsoft.com/office/officeart/2005/8/layout/orgChart1"/>
    <dgm:cxn modelId="{FA3683A7-EF4D-47D3-AA2E-9F9480085B0E}" type="presParOf" srcId="{F728C3E8-5128-4BB6-90CC-A86769ECE335}" destId="{0E819307-1B4E-434E-BA76-D5A4192B0663}" srcOrd="2" destOrd="0" presId="urn:microsoft.com/office/officeart/2005/8/layout/orgChart1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080000" cy="3810000"/>
        <a:chOff x="0" y="0"/>
        <a:chExt cx="5080000" cy="3810000"/>
      </a:xfrm>
    </dsp:grpSpPr>
    <dsp:sp modelId="{6A259130-4455-44E0-969B-948D1249687E}">
      <dsp:nvSpPr>
        <dsp:cNvPr id="5" name="任意多边形 4"/>
        <dsp:cNvSpPr/>
      </dsp:nvSpPr>
      <dsp:spPr bwMode="white">
        <a:xfrm>
          <a:off x="1482471" y="724335"/>
          <a:ext cx="876445" cy="304221"/>
        </a:xfrm>
        <a:custGeom>
          <a:avLst/>
          <a:gdLst/>
          <a:ahLst/>
          <a:cxnLst/>
          <a:pathLst>
            <a:path w="1380" h="479">
              <a:moveTo>
                <a:pt x="1380" y="0"/>
              </a:moveTo>
              <a:lnTo>
                <a:pt x="1380" y="240"/>
              </a:lnTo>
              <a:lnTo>
                <a:pt x="0" y="240"/>
              </a:lnTo>
              <a:lnTo>
                <a:pt x="0" y="479"/>
              </a:lnTo>
            </a:path>
          </a:pathLst>
        </a:custGeom>
      </dsp:spPr>
      <dsp:style>
        <a:lnRef idx="2">
          <a:schemeClr val="accent1">
            <a:shade val="6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1482471" y="724335"/>
        <a:ext cx="876445" cy="304221"/>
      </dsp:txXfrm>
    </dsp:sp>
    <dsp:sp modelId="{0F0894A0-52BD-4371-8AA1-DD9ADA55139D}">
      <dsp:nvSpPr>
        <dsp:cNvPr id="42" name="任意多边形 41"/>
        <dsp:cNvSpPr/>
      </dsp:nvSpPr>
      <dsp:spPr bwMode="white">
        <a:xfrm>
          <a:off x="903004" y="1752890"/>
          <a:ext cx="217300" cy="666388"/>
        </a:xfrm>
        <a:custGeom>
          <a:avLst/>
          <a:gdLst/>
          <a:ahLst/>
          <a:cxnLst/>
          <a:pathLst>
            <a:path w="342" h="1049">
              <a:moveTo>
                <a:pt x="0" y="0"/>
              </a:moveTo>
              <a:lnTo>
                <a:pt x="0" y="1049"/>
              </a:lnTo>
              <a:lnTo>
                <a:pt x="342" y="1049"/>
              </a:lnTo>
            </a:path>
          </a:pathLst>
        </a:custGeom>
      </dsp:spPr>
      <dsp:style>
        <a:lnRef idx="2">
          <a:schemeClr val="accent1">
            <a:shade val="8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903004" y="1752890"/>
        <a:ext cx="217300" cy="666388"/>
      </dsp:txXfrm>
    </dsp:sp>
    <dsp:sp modelId="{9F3003EA-57A4-4F54-A76A-42E3E23249E3}">
      <dsp:nvSpPr>
        <dsp:cNvPr id="45" name="任意多边形 44"/>
        <dsp:cNvSpPr/>
      </dsp:nvSpPr>
      <dsp:spPr bwMode="white">
        <a:xfrm>
          <a:off x="903004" y="1752890"/>
          <a:ext cx="217300" cy="1694943"/>
        </a:xfrm>
        <a:custGeom>
          <a:avLst/>
          <a:gdLst/>
          <a:ahLst/>
          <a:cxnLst/>
          <a:pathLst>
            <a:path w="342" h="2669">
              <a:moveTo>
                <a:pt x="0" y="0"/>
              </a:moveTo>
              <a:lnTo>
                <a:pt x="0" y="2669"/>
              </a:lnTo>
              <a:lnTo>
                <a:pt x="342" y="2669"/>
              </a:lnTo>
            </a:path>
          </a:pathLst>
        </a:custGeom>
      </dsp:spPr>
      <dsp:style>
        <a:lnRef idx="2">
          <a:schemeClr val="accent1">
            <a:shade val="8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903004" y="1752890"/>
        <a:ext cx="217300" cy="1694943"/>
      </dsp:txXfrm>
    </dsp:sp>
    <dsp:sp modelId="{F492B679-3C8C-4E72-95A8-8B81298826E7}">
      <dsp:nvSpPr>
        <dsp:cNvPr id="8" name="任意多边形 7"/>
        <dsp:cNvSpPr/>
      </dsp:nvSpPr>
      <dsp:spPr bwMode="white">
        <a:xfrm>
          <a:off x="2358916" y="724335"/>
          <a:ext cx="876445" cy="304221"/>
        </a:xfrm>
        <a:custGeom>
          <a:avLst/>
          <a:gdLst/>
          <a:ahLst/>
          <a:cxnLst/>
          <a:pathLst>
            <a:path w="1380" h="479">
              <a:moveTo>
                <a:pt x="0" y="0"/>
              </a:moveTo>
              <a:lnTo>
                <a:pt x="0" y="240"/>
              </a:lnTo>
              <a:lnTo>
                <a:pt x="1380" y="240"/>
              </a:lnTo>
              <a:lnTo>
                <a:pt x="1380" y="479"/>
              </a:lnTo>
            </a:path>
          </a:pathLst>
        </a:custGeom>
      </dsp:spPr>
      <dsp:style>
        <a:lnRef idx="2">
          <a:schemeClr val="accent1">
            <a:shade val="6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2358916" y="724335"/>
        <a:ext cx="876445" cy="304221"/>
      </dsp:txXfrm>
    </dsp:sp>
    <dsp:sp modelId="{C822E3D2-A5B3-4775-BD63-E7F885BA99A7}">
      <dsp:nvSpPr>
        <dsp:cNvPr id="33" name="任意多边形 32"/>
        <dsp:cNvSpPr/>
      </dsp:nvSpPr>
      <dsp:spPr bwMode="white">
        <a:xfrm>
          <a:off x="2655894" y="1752890"/>
          <a:ext cx="217300" cy="666388"/>
        </a:xfrm>
        <a:custGeom>
          <a:avLst/>
          <a:gdLst/>
          <a:ahLst/>
          <a:cxnLst/>
          <a:pathLst>
            <a:path w="342" h="1049">
              <a:moveTo>
                <a:pt x="0" y="0"/>
              </a:moveTo>
              <a:lnTo>
                <a:pt x="0" y="1049"/>
              </a:lnTo>
              <a:lnTo>
                <a:pt x="342" y="1049"/>
              </a:lnTo>
            </a:path>
          </a:pathLst>
        </a:custGeom>
      </dsp:spPr>
      <dsp:style>
        <a:lnRef idx="2">
          <a:schemeClr val="accent1">
            <a:shade val="8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2655894" y="1752890"/>
        <a:ext cx="217300" cy="666388"/>
      </dsp:txXfrm>
    </dsp:sp>
    <dsp:sp modelId="{67BF8383-7C7D-4B9B-8222-A4C7C7C6D5C3}">
      <dsp:nvSpPr>
        <dsp:cNvPr id="36" name="任意多边形 35"/>
        <dsp:cNvSpPr/>
      </dsp:nvSpPr>
      <dsp:spPr bwMode="white">
        <a:xfrm>
          <a:off x="2655894" y="1752890"/>
          <a:ext cx="217300" cy="1694943"/>
        </a:xfrm>
        <a:custGeom>
          <a:avLst/>
          <a:gdLst/>
          <a:ahLst/>
          <a:cxnLst/>
          <a:pathLst>
            <a:path w="342" h="2669">
              <a:moveTo>
                <a:pt x="0" y="0"/>
              </a:moveTo>
              <a:lnTo>
                <a:pt x="0" y="2669"/>
              </a:lnTo>
              <a:lnTo>
                <a:pt x="342" y="2669"/>
              </a:lnTo>
            </a:path>
          </a:pathLst>
        </a:custGeom>
      </dsp:spPr>
      <dsp:style>
        <a:lnRef idx="2">
          <a:schemeClr val="accent1">
            <a:shade val="80000"/>
          </a:schemeClr>
        </a:lnRef>
        <a:fillRef idx="0">
          <a:schemeClr val="accent1"/>
        </a:fillRef>
        <a:effectRef idx="0">
          <a:scrgbClr r="0" g="0" b="0"/>
        </a:effectRef>
        <a:fontRef idx="minor"/>
      </dsp:style>
      <dsp:txXfrm>
        <a:off x="2655894" y="1752890"/>
        <a:ext cx="217300" cy="1694943"/>
      </dsp:txXfrm>
    </dsp:sp>
    <dsp:sp modelId="{AE79172D-D441-42BB-84EA-E3D989670DED}">
      <dsp:nvSpPr>
        <dsp:cNvPr id="3" name="矩形 2"/>
        <dsp:cNvSpPr/>
      </dsp:nvSpPr>
      <dsp:spPr bwMode="white">
        <a:xfrm>
          <a:off x="1634582" y="0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产品线资料</a:t>
          </a:r>
          <a:endParaRPr lang="zh-CN" altLang="en-US"/>
        </a:p>
      </dsp:txBody>
      <dsp:txXfrm>
        <a:off x="1634582" y="0"/>
        <a:ext cx="1448669" cy="724335"/>
      </dsp:txXfrm>
    </dsp:sp>
    <dsp:sp modelId="{43B7C837-49D6-40CE-BBAB-953D9E4BA7ED}">
      <dsp:nvSpPr>
        <dsp:cNvPr id="6" name="矩形 5"/>
        <dsp:cNvSpPr/>
      </dsp:nvSpPr>
      <dsp:spPr bwMode="white">
        <a:xfrm>
          <a:off x="758137" y="1028555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汽轮区</a:t>
          </a:r>
          <a:endParaRPr lang="zh-CN" altLang="en-US"/>
        </a:p>
      </dsp:txBody>
      <dsp:txXfrm>
        <a:off x="758137" y="1028555"/>
        <a:ext cx="1448669" cy="724335"/>
      </dsp:txXfrm>
    </dsp:sp>
    <dsp:sp modelId="{28B24EA0-5D88-458D-8E21-21060CE2321A}">
      <dsp:nvSpPr>
        <dsp:cNvPr id="43" name="矩形 42"/>
        <dsp:cNvSpPr/>
      </dsp:nvSpPr>
      <dsp:spPr bwMode="white">
        <a:xfrm>
          <a:off x="1120304" y="2057110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轮毂类别检测</a:t>
          </a:r>
          <a:endParaRPr altLang="en-US"/>
        </a:p>
      </dsp:txBody>
      <dsp:txXfrm>
        <a:off x="1120304" y="2057110"/>
        <a:ext cx="1448669" cy="724335"/>
      </dsp:txXfrm>
    </dsp:sp>
    <dsp:sp modelId="{B38E4104-ED6F-4DBD-B47C-ED12B6C0961F}">
      <dsp:nvSpPr>
        <dsp:cNvPr id="46" name="矩形 45"/>
        <dsp:cNvSpPr/>
      </dsp:nvSpPr>
      <dsp:spPr bwMode="white">
        <a:xfrm>
          <a:off x="1120304" y="3085665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altLang="en-US"/>
        </a:p>
      </dsp:txBody>
      <dsp:txXfrm>
        <a:off x="1120304" y="3085665"/>
        <a:ext cx="1448669" cy="724335"/>
      </dsp:txXfrm>
    </dsp:sp>
    <dsp:sp modelId="{08A0D1D2-3A20-4D63-8E35-B7C8B6B16D48}">
      <dsp:nvSpPr>
        <dsp:cNvPr id="9" name="矩形 8"/>
        <dsp:cNvSpPr/>
      </dsp:nvSpPr>
      <dsp:spPr bwMode="white">
        <a:xfrm>
          <a:off x="2511027" y="1028555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摩轮区</a:t>
          </a:r>
          <a:endParaRPr lang="zh-CN" altLang="en-US"/>
        </a:p>
      </dsp:txBody>
      <dsp:txXfrm>
        <a:off x="2511027" y="1028555"/>
        <a:ext cx="1448669" cy="724335"/>
      </dsp:txXfrm>
    </dsp:sp>
    <dsp:sp modelId="{634930F2-06C8-465E-82C7-BC0F4BC17769}">
      <dsp:nvSpPr>
        <dsp:cNvPr id="34" name="矩形 33"/>
        <dsp:cNvSpPr/>
      </dsp:nvSpPr>
      <dsp:spPr bwMode="white">
        <a:xfrm>
          <a:off x="2873194" y="2057110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3970" tIns="13970" rIns="13970" bIns="13970" anchor="ctr">
          <a:normAutofit/>
        </a:bodyPr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摩轮</a:t>
          </a:r>
          <a:endParaRPr altLang="en-US"/>
        </a:p>
      </dsp:txBody>
      <dsp:txXfrm>
        <a:off x="2873194" y="2057110"/>
        <a:ext cx="1448669" cy="724335"/>
      </dsp:txXfrm>
    </dsp:sp>
    <dsp:sp modelId="{ECB100CB-FF29-4797-B5A5-9E1498E1DC8D}">
      <dsp:nvSpPr>
        <dsp:cNvPr id="37" name="矩形 36"/>
        <dsp:cNvSpPr/>
      </dsp:nvSpPr>
      <dsp:spPr bwMode="white">
        <a:xfrm>
          <a:off x="2873194" y="3085665"/>
          <a:ext cx="1448669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3970" tIns="13970" rIns="13970" bIns="13970" anchor="ctr"/>
        <a:lstStyle>
          <a:lvl1pPr algn="ctr">
            <a:defRPr sz="2200"/>
          </a:lvl1pPr>
          <a:lvl2pPr marL="171450" indent="-171450" algn="ctr">
            <a:defRPr sz="1700"/>
          </a:lvl2pPr>
          <a:lvl3pPr marL="342900" indent="-171450" algn="ctr">
            <a:defRPr sz="1700"/>
          </a:lvl3pPr>
          <a:lvl4pPr marL="514350" indent="-171450" algn="ctr">
            <a:defRPr sz="1700"/>
          </a:lvl4pPr>
          <a:lvl5pPr marL="685800" indent="-171450" algn="ctr">
            <a:defRPr sz="1700"/>
          </a:lvl5pPr>
          <a:lvl6pPr marL="857250" indent="-171450" algn="ctr">
            <a:defRPr sz="1700"/>
          </a:lvl6pPr>
          <a:lvl7pPr marL="1028700" indent="-171450" algn="ctr">
            <a:defRPr sz="1700"/>
          </a:lvl7pPr>
          <a:lvl8pPr marL="1200150" indent="-171450" algn="ctr">
            <a:defRPr sz="1700"/>
          </a:lvl8pPr>
          <a:lvl9pPr marL="1371600" indent="-171450" algn="ctr">
            <a:defRPr sz="1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altLang="en-US"/>
        </a:p>
      </dsp:txBody>
      <dsp:txXfrm>
        <a:off x="2873194" y="3085665"/>
        <a:ext cx="1448669" cy="724335"/>
      </dsp:txXfrm>
    </dsp:sp>
    <dsp:sp modelId="{86420519-308D-4A6A-8FEA-6FB2E39BA448}">
      <dsp:nvSpPr>
        <dsp:cNvPr id="4" name="矩形 3" hidden="1"/>
        <dsp:cNvSpPr/>
      </dsp:nvSpPr>
      <dsp:spPr bwMode="white">
        <a:xfrm>
          <a:off x="1634582" y="0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1634582" y="0"/>
        <a:ext cx="289734" cy="724335"/>
      </dsp:txXfrm>
    </dsp:sp>
    <dsp:sp modelId="{9A037140-9B69-4B9F-A134-F2F2EB0F2E32}">
      <dsp:nvSpPr>
        <dsp:cNvPr id="7" name="矩形 6" hidden="1"/>
        <dsp:cNvSpPr/>
      </dsp:nvSpPr>
      <dsp:spPr bwMode="white">
        <a:xfrm>
          <a:off x="758137" y="1028555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758137" y="1028555"/>
        <a:ext cx="289734" cy="724335"/>
      </dsp:txXfrm>
    </dsp:sp>
    <dsp:sp modelId="{8774DD31-2521-473B-BBFD-192FE698CC29}">
      <dsp:nvSpPr>
        <dsp:cNvPr id="44" name="矩形 43" hidden="1"/>
        <dsp:cNvSpPr/>
      </dsp:nvSpPr>
      <dsp:spPr bwMode="white">
        <a:xfrm>
          <a:off x="1120304" y="2057110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1120304" y="2057110"/>
        <a:ext cx="289734" cy="724335"/>
      </dsp:txXfrm>
    </dsp:sp>
    <dsp:sp modelId="{6A5F9286-2378-4E97-9560-DAA0149CCFFB}">
      <dsp:nvSpPr>
        <dsp:cNvPr id="47" name="矩形 46" hidden="1"/>
        <dsp:cNvSpPr/>
      </dsp:nvSpPr>
      <dsp:spPr bwMode="white">
        <a:xfrm>
          <a:off x="1120304" y="3085665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1120304" y="3085665"/>
        <a:ext cx="289734" cy="724335"/>
      </dsp:txXfrm>
    </dsp:sp>
    <dsp:sp modelId="{6238C53E-A961-488B-8FBD-6EC13507B069}">
      <dsp:nvSpPr>
        <dsp:cNvPr id="10" name="矩形 9" hidden="1"/>
        <dsp:cNvSpPr/>
      </dsp:nvSpPr>
      <dsp:spPr bwMode="white">
        <a:xfrm>
          <a:off x="2511027" y="1028555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2511027" y="1028555"/>
        <a:ext cx="289734" cy="724335"/>
      </dsp:txXfrm>
    </dsp:sp>
    <dsp:sp modelId="{8016D857-D91B-4768-B8D5-13968F715089}">
      <dsp:nvSpPr>
        <dsp:cNvPr id="35" name="矩形 34" hidden="1"/>
        <dsp:cNvSpPr/>
      </dsp:nvSpPr>
      <dsp:spPr bwMode="white">
        <a:xfrm>
          <a:off x="2873194" y="2057110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2873194" y="2057110"/>
        <a:ext cx="289734" cy="724335"/>
      </dsp:txXfrm>
    </dsp:sp>
    <dsp:sp modelId="{9B664570-DAFF-4B78-952B-78160476270A}">
      <dsp:nvSpPr>
        <dsp:cNvPr id="38" name="矩形 37" hidden="1"/>
        <dsp:cNvSpPr/>
      </dsp:nvSpPr>
      <dsp:spPr bwMode="white">
        <a:xfrm>
          <a:off x="2873194" y="3085665"/>
          <a:ext cx="289734" cy="724335"/>
        </a:xfrm>
        <a:prstGeom prst="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Xfrm>
        <a:off x="2873194" y="3085665"/>
        <a:ext cx="289734" cy="7243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2018-10-17T03:15:00Z</dcterms:created>
  <dc:creator>leaper-yeting</dc:creator>
  <cp:lastModifiedBy>leaper-yeting</cp:lastModifiedBy>
  <dcterms:modified xsi:type="dcterms:W3CDTF">2018-10-17T08:23:03Z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